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E64F99" w14:textId="77777777" w:rsidR="005E66C2" w:rsidRDefault="00C24BDA">
      <w:pPr>
        <w:pStyle w:val="Title"/>
      </w:pPr>
      <w:sdt>
        <w:sdtPr>
          <w:alias w:val="Certificate:"/>
          <w:tag w:val="Certificate:"/>
          <w:id w:val="55435526"/>
          <w:placeholder>
            <w:docPart w:val="56487D6FF93B4A7496CE1033B9404294"/>
          </w:placeholder>
          <w:temporary/>
          <w:showingPlcHdr/>
          <w15:appearance w15:val="hidden"/>
        </w:sdtPr>
        <w:sdtEndPr/>
        <w:sdtContent>
          <w:r w:rsidR="000320C2">
            <w:t>Certificate</w:t>
          </w:r>
        </w:sdtContent>
      </w:sdt>
      <w:r w:rsidR="00152F24">
        <w:rPr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671039" behindDoc="1" locked="0" layoutInCell="0" allowOverlap="1" wp14:anchorId="07279246" wp14:editId="14234BC4">
                <wp:simplePos x="0" y="0"/>
                <wp:positionH relativeFrom="page">
                  <wp:align>center</wp:align>
                </wp:positionH>
                <wp:positionV relativeFrom="page">
                  <wp:posOffset>1600200</wp:posOffset>
                </wp:positionV>
                <wp:extent cx="8010144" cy="658368"/>
                <wp:effectExtent l="0" t="0" r="29210" b="27940"/>
                <wp:wrapNone/>
                <wp:docPr id="3827" name="Text border lines" descr="Design Elemen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10144" cy="658368"/>
                          <a:chOff x="0" y="0"/>
                          <a:chExt cx="8012683" cy="657352"/>
                        </a:xfrm>
                      </wpg:grpSpPr>
                      <wpg:grpSp>
                        <wpg:cNvPr id="28" name="Group 28"/>
                        <wpg:cNvGrpSpPr/>
                        <wpg:grpSpPr>
                          <a:xfrm>
                            <a:off x="0" y="0"/>
                            <a:ext cx="3172930" cy="657352"/>
                            <a:chOff x="0" y="0"/>
                            <a:chExt cx="2519758" cy="656211"/>
                          </a:xfrm>
                        </wpg:grpSpPr>
                        <wps:wsp>
                          <wps:cNvPr id="7" name="Straight Connector 7"/>
                          <wps:cNvCnPr/>
                          <wps:spPr>
                            <a:xfrm>
                              <a:off x="0" y="0"/>
                              <a:ext cx="2519758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" name="Straight Connector 10"/>
                          <wps:cNvCnPr/>
                          <wps:spPr>
                            <a:xfrm>
                              <a:off x="0" y="656211"/>
                              <a:ext cx="2497059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29" name="Group 29"/>
                        <wpg:cNvGrpSpPr/>
                        <wpg:grpSpPr>
                          <a:xfrm>
                            <a:off x="4249631" y="0"/>
                            <a:ext cx="3763052" cy="657352"/>
                            <a:chOff x="-1541569" y="0"/>
                            <a:chExt cx="3763052" cy="656211"/>
                          </a:xfrm>
                        </wpg:grpSpPr>
                        <wps:wsp>
                          <wps:cNvPr id="24" name="Straight Connector 24"/>
                          <wps:cNvCnPr/>
                          <wps:spPr>
                            <a:xfrm>
                              <a:off x="-1408171" y="0"/>
                              <a:ext cx="3621530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5" name="Straight Connector 25"/>
                          <wps:cNvCnPr/>
                          <wps:spPr>
                            <a:xfrm>
                              <a:off x="-1541569" y="656211"/>
                              <a:ext cx="3763052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12BC2F1" id="Text border lines" o:spid="_x0000_s1026" alt="Design Element" style="position:absolute;margin-left:0;margin-top:126pt;width:630.7pt;height:51.85pt;z-index:-251645441;mso-position-horizontal:center;mso-position-horizontal-relative:page;mso-position-vertical-relative:page;mso-width-relative:margin;mso-height-relative:margin" coordsize="80126,65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" o:allowincell="f">
                <v:group id="Group 28" o:spid="_x0000_s1027" style="position:absolute;width:31729;height:6573" coordsize="25197,65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cEoc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2P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0nBKHCAAAA2wAAAA8A&#10;AAAAAAAAAAAAAAAAqgIAAGRycy9kb3ducmV2LnhtbFBLBQYAAAAABAAEAPoAAACZAwAAAAA=&#10;">
                  <v:line id="Straight Connector 7" o:spid="_x0000_s1028" style="position:absolute;visibility:visible;mso-wrap-style:square" from="0,0" to="25197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wkr8sQAAADaAAAADwAAAGRycy9kb3ducmV2LnhtbESP3WrCQBSE74W+w3IKvZG6aStVUlex&#10;ATF4IVT7AIfsMRuaPZtmt/l5+64geDnMzDfMajPYWnTU+sqxgpdZAoK4cLriUsH3efe8BOEDssba&#10;MSkYycNm/TBZYapdz1/UnUIpIoR9igpMCE0qpS8MWfQz1xBH7+JaiyHKtpS6xT7CbS1fk+RdWqw4&#10;LhhsKDNU/Jz+rILpeT7W+4Px2e/nG227eb44OqfU0+Ow/QARaAj38K2dawULuF6JN0Cu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DCSvyxAAAANoAAAAPAAAAAAAAAAAA&#10;AAAAAKECAABkcnMvZG93bnJldi54bWxQSwUGAAAAAAQABAD5AAAAkgMAAAAA&#10;" strokecolor="#a18f8f [1951]"/>
                  <v:line id="Straight Connector 10" o:spid="_x0000_s1029" style="position:absolute;visibility:visible;mso-wrap-style:square" from="0,6562" to="24970,65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b6dVsQAAADbAAAADwAAAGRycy9kb3ducmV2LnhtbESPQWvCQBCF7wX/wzJCL6VuasWW6CpW&#10;KBUPgtofMGTHbDA7G7NrjP++cyh4m+G9ee+b+bL3teqojVVgA2+jDBRxEWzFpYHf4/frJ6iYkC3W&#10;gcnAnSIsF4OnOeY23HhP3SGVSkI45mjApdTkWsfCkcc4Cg2xaKfQekyytqW2Ld4k3Nd6nGVT7bFi&#10;aXDY0NpRcT5cvYGX4+Re/2xdXF++3mnVTTYfuxCMeR72qxmoRH16mP+vN1bwhV5+kQH04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9vp1WxAAAANsAAAAPAAAAAAAAAAAA&#10;AAAAAKECAABkcnMvZG93bnJldi54bWxQSwUGAAAAAAQABAD5AAAAkgMAAAAA&#10;" strokecolor="#a18f8f [1951]"/>
                </v:group>
                <v:group id="Group 29" o:spid="_x0000_s1030" style="position:absolute;left:42496;width:37630;height:6573" coordorigin="-15415" coordsize="37630,65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uhOs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Mp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muhOsQAAADbAAAA&#10;DwAAAAAAAAAAAAAAAACqAgAAZHJzL2Rvd25yZXYueG1sUEsFBgAAAAAEAAQA+gAAAJsDAAAAAA==&#10;">
                  <v:line id="Straight Connector 24" o:spid="_x0000_s1031" style="position:absolute;visibility:visible;mso-wrap-style:square" from="-14081,0" to="22133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OlR6MQAAADbAAAADwAAAGRycy9kb3ducmV2LnhtbESP0WrCQBRE3wX/YbmFvohuqqFKdBUr&#10;lIoPQqMfcMles6HZuzG7jfHv3ULBx2FmzjCrTW9r0VHrK8cK3iYJCOLC6YpLBefT53gBwgdkjbVj&#10;UnAnD5v1cLDCTLsbf1OXh1JECPsMFZgQmkxKXxiy6CeuIY7exbUWQ5RtKXWLtwi3tZwmybu0WHFc&#10;MNjQzlDxk/9aBaNTeq+/Dsbvrh8z2nbpfn50TqnXl367BBGoD8/wf3uvFUxT+PsSf4Bc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M6VHoxAAAANsAAAAPAAAAAAAAAAAA&#10;AAAAAKECAABkcnMvZG93bnJldi54bWxQSwUGAAAAAAQABAD5AAAAkgMAAAAA&#10;" strokecolor="#a18f8f [1951]"/>
                  <v:line id="Straight Connector 25" o:spid="_x0000_s1032" style="position:absolute;visibility:visible;mso-wrap-style:square" from="-15415,6562" to="22214,65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6X0c8UAAADbAAAADwAAAGRycy9kb3ducmV2LnhtbESP0WrCQBRE3wv9h+UWfJG6qdpa0mxE&#10;Ban4IDT6AZfsbTY0ezfNrjH+vVsQ+jjMzBkmWw62ET11vnas4GWSgCAuna65UnA6bp/fQfiArLFx&#10;TAqu5GGZPz5kmGp34S/qi1CJCGGfogITQptK6UtDFv3EtcTR+3adxRBlV0nd4SXCbSOnSfImLdYc&#10;Fwy2tDFU/hRnq2B8nF+bz73xm9/1jFb9fLc4OKfU6GlYfYAINIT/8L290wqmr/D3Jf4Amd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6X0c8UAAADbAAAADwAAAAAAAAAA&#10;AAAAAAChAgAAZHJzL2Rvd25yZXYueG1sUEsFBgAAAAAEAAQA+QAAAJMDAAAAAA==&#10;" strokecolor="#a18f8f [1951]"/>
                </v:group>
                <w10:wrap anchorx="page" anchory="page"/>
              </v:group>
            </w:pict>
          </mc:Fallback>
        </mc:AlternateContent>
      </w:r>
      <w:r w:rsidR="00152F24">
        <w:rPr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670015" behindDoc="0" locked="0" layoutInCell="1" allowOverlap="1" wp14:anchorId="291E6ADB" wp14:editId="0EF6266F">
                <wp:simplePos x="0" y="0"/>
                <wp:positionH relativeFrom="page">
                  <wp:posOffset>4238625</wp:posOffset>
                </wp:positionH>
                <wp:positionV relativeFrom="page">
                  <wp:posOffset>1323975</wp:posOffset>
                </wp:positionV>
                <wp:extent cx="977900" cy="1160780"/>
                <wp:effectExtent l="0" t="19050" r="31750" b="39370"/>
                <wp:wrapSquare wrapText="bothSides"/>
                <wp:docPr id="8" name="Group 23" descr="'Of' text in fancy scrip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977900" cy="1160780"/>
                          <a:chOff x="0" y="0"/>
                          <a:chExt cx="979488" cy="1160463"/>
                        </a:xfrm>
                      </wpg:grpSpPr>
                      <wps:wsp>
                        <wps:cNvPr id="9" name="Freeform 9"/>
                        <wps:cNvSpPr>
                          <a:spLocks noEditPoints="1"/>
                        </wps:cNvSpPr>
                        <wps:spPr bwMode="auto">
                          <a:xfrm>
                            <a:off x="0" y="0"/>
                            <a:ext cx="979488" cy="1160463"/>
                          </a:xfrm>
                          <a:custGeom>
                            <a:avLst/>
                            <a:gdLst>
                              <a:gd name="T0" fmla="*/ 2011 w 3085"/>
                              <a:gd name="T1" fmla="*/ 3169 h 3654"/>
                              <a:gd name="T2" fmla="*/ 2079 w 3085"/>
                              <a:gd name="T3" fmla="*/ 3436 h 3654"/>
                              <a:gd name="T4" fmla="*/ 2202 w 3085"/>
                              <a:gd name="T5" fmla="*/ 3258 h 3654"/>
                              <a:gd name="T6" fmla="*/ 2211 w 3085"/>
                              <a:gd name="T7" fmla="*/ 2752 h 3654"/>
                              <a:gd name="T8" fmla="*/ 1304 w 3085"/>
                              <a:gd name="T9" fmla="*/ 637 h 3654"/>
                              <a:gd name="T10" fmla="*/ 1002 w 3085"/>
                              <a:gd name="T11" fmla="*/ 956 h 3654"/>
                              <a:gd name="T12" fmla="*/ 821 w 3085"/>
                              <a:gd name="T13" fmla="*/ 1611 h 3654"/>
                              <a:gd name="T14" fmla="*/ 895 w 3085"/>
                              <a:gd name="T15" fmla="*/ 1982 h 3654"/>
                              <a:gd name="T16" fmla="*/ 1234 w 3085"/>
                              <a:gd name="T17" fmla="*/ 2121 h 3654"/>
                              <a:gd name="T18" fmla="*/ 1508 w 3085"/>
                              <a:gd name="T19" fmla="*/ 1649 h 3654"/>
                              <a:gd name="T20" fmla="*/ 1579 w 3085"/>
                              <a:gd name="T21" fmla="*/ 1012 h 3654"/>
                              <a:gd name="T22" fmla="*/ 1441 w 3085"/>
                              <a:gd name="T23" fmla="*/ 663 h 3654"/>
                              <a:gd name="T24" fmla="*/ 2589 w 3085"/>
                              <a:gd name="T25" fmla="*/ 472 h 3654"/>
                              <a:gd name="T26" fmla="*/ 2433 w 3085"/>
                              <a:gd name="T27" fmla="*/ 914 h 3654"/>
                              <a:gd name="T28" fmla="*/ 2317 w 3085"/>
                              <a:gd name="T29" fmla="*/ 1487 h 3654"/>
                              <a:gd name="T30" fmla="*/ 2607 w 3085"/>
                              <a:gd name="T31" fmla="*/ 882 h 3654"/>
                              <a:gd name="T32" fmla="*/ 2658 w 3085"/>
                              <a:gd name="T33" fmla="*/ 447 h 3654"/>
                              <a:gd name="T34" fmla="*/ 2871 w 3085"/>
                              <a:gd name="T35" fmla="*/ 37 h 3654"/>
                              <a:gd name="T36" fmla="*/ 2873 w 3085"/>
                              <a:gd name="T37" fmla="*/ 684 h 3654"/>
                              <a:gd name="T38" fmla="*/ 2554 w 3085"/>
                              <a:gd name="T39" fmla="*/ 1433 h 3654"/>
                              <a:gd name="T40" fmla="*/ 2185 w 3085"/>
                              <a:gd name="T41" fmla="*/ 1936 h 3654"/>
                              <a:gd name="T42" fmla="*/ 2700 w 3085"/>
                              <a:gd name="T43" fmla="*/ 1769 h 3654"/>
                              <a:gd name="T44" fmla="*/ 3044 w 3085"/>
                              <a:gd name="T45" fmla="*/ 1775 h 3654"/>
                              <a:gd name="T46" fmla="*/ 3079 w 3085"/>
                              <a:gd name="T47" fmla="*/ 1946 h 3654"/>
                              <a:gd name="T48" fmla="*/ 2986 w 3085"/>
                              <a:gd name="T49" fmla="*/ 2034 h 3654"/>
                              <a:gd name="T50" fmla="*/ 2818 w 3085"/>
                              <a:gd name="T51" fmla="*/ 1964 h 3654"/>
                              <a:gd name="T52" fmla="*/ 2269 w 3085"/>
                              <a:gd name="T53" fmla="*/ 2095 h 3654"/>
                              <a:gd name="T54" fmla="*/ 2317 w 3085"/>
                              <a:gd name="T55" fmla="*/ 2483 h 3654"/>
                              <a:gd name="T56" fmla="*/ 2435 w 3085"/>
                              <a:gd name="T57" fmla="*/ 2902 h 3654"/>
                              <a:gd name="T58" fmla="*/ 2287 w 3085"/>
                              <a:gd name="T59" fmla="*/ 3431 h 3654"/>
                              <a:gd name="T60" fmla="*/ 1980 w 3085"/>
                              <a:gd name="T61" fmla="*/ 3654 h 3654"/>
                              <a:gd name="T62" fmla="*/ 1794 w 3085"/>
                              <a:gd name="T63" fmla="*/ 3450 h 3654"/>
                              <a:gd name="T64" fmla="*/ 1777 w 3085"/>
                              <a:gd name="T65" fmla="*/ 2881 h 3654"/>
                              <a:gd name="T66" fmla="*/ 1727 w 3085"/>
                              <a:gd name="T67" fmla="*/ 2484 h 3654"/>
                              <a:gd name="T68" fmla="*/ 1799 w 3085"/>
                              <a:gd name="T69" fmla="*/ 2270 h 3654"/>
                              <a:gd name="T70" fmla="*/ 1481 w 3085"/>
                              <a:gd name="T71" fmla="*/ 2321 h 3654"/>
                              <a:gd name="T72" fmla="*/ 1006 w 3085"/>
                              <a:gd name="T73" fmla="*/ 2710 h 3654"/>
                              <a:gd name="T74" fmla="*/ 542 w 3085"/>
                              <a:gd name="T75" fmla="*/ 2797 h 3654"/>
                              <a:gd name="T76" fmla="*/ 147 w 3085"/>
                              <a:gd name="T77" fmla="*/ 2551 h 3654"/>
                              <a:gd name="T78" fmla="*/ 0 w 3085"/>
                              <a:gd name="T79" fmla="*/ 1978 h 3654"/>
                              <a:gd name="T80" fmla="*/ 181 w 3085"/>
                              <a:gd name="T81" fmla="*/ 1155 h 3654"/>
                              <a:gd name="T82" fmla="*/ 615 w 3085"/>
                              <a:gd name="T83" fmla="*/ 491 h 3654"/>
                              <a:gd name="T84" fmla="*/ 1103 w 3085"/>
                              <a:gd name="T85" fmla="*/ 141 h 3654"/>
                              <a:gd name="T86" fmla="*/ 1283 w 3085"/>
                              <a:gd name="T87" fmla="*/ 166 h 3654"/>
                              <a:gd name="T88" fmla="*/ 953 w 3085"/>
                              <a:gd name="T89" fmla="*/ 415 h 3654"/>
                              <a:gd name="T90" fmla="*/ 516 w 3085"/>
                              <a:gd name="T91" fmla="*/ 1028 h 3654"/>
                              <a:gd name="T92" fmla="*/ 332 w 3085"/>
                              <a:gd name="T93" fmla="*/ 1751 h 3654"/>
                              <a:gd name="T94" fmla="*/ 394 w 3085"/>
                              <a:gd name="T95" fmla="*/ 2362 h 3654"/>
                              <a:gd name="T96" fmla="*/ 632 w 3085"/>
                              <a:gd name="T97" fmla="*/ 2630 h 3654"/>
                              <a:gd name="T98" fmla="*/ 1024 w 3085"/>
                              <a:gd name="T99" fmla="*/ 2508 h 3654"/>
                              <a:gd name="T100" fmla="*/ 983 w 3085"/>
                              <a:gd name="T101" fmla="*/ 2289 h 3654"/>
                              <a:gd name="T102" fmla="*/ 629 w 3085"/>
                              <a:gd name="T103" fmla="*/ 2048 h 3654"/>
                              <a:gd name="T104" fmla="*/ 528 w 3085"/>
                              <a:gd name="T105" fmla="*/ 1596 h 3654"/>
                              <a:gd name="T106" fmla="*/ 768 w 3085"/>
                              <a:gd name="T107" fmla="*/ 907 h 3654"/>
                              <a:gd name="T108" fmla="*/ 1216 w 3085"/>
                              <a:gd name="T109" fmla="*/ 486 h 3654"/>
                              <a:gd name="T110" fmla="*/ 1630 w 3085"/>
                              <a:gd name="T111" fmla="*/ 465 h 3654"/>
                              <a:gd name="T112" fmla="*/ 1865 w 3085"/>
                              <a:gd name="T113" fmla="*/ 809 h 3654"/>
                              <a:gd name="T114" fmla="*/ 1833 w 3085"/>
                              <a:gd name="T115" fmla="*/ 1481 h 3654"/>
                              <a:gd name="T116" fmla="*/ 1825 w 3085"/>
                              <a:gd name="T117" fmla="*/ 1869 h 3654"/>
                              <a:gd name="T118" fmla="*/ 2194 w 3085"/>
                              <a:gd name="T119" fmla="*/ 972 h 3654"/>
                              <a:gd name="T120" fmla="*/ 2528 w 3085"/>
                              <a:gd name="T121" fmla="*/ 266 h 3654"/>
                              <a:gd name="T122" fmla="*/ 2801 w 3085"/>
                              <a:gd name="T123" fmla="*/ 0 h 36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3085" h="3654">
                                <a:moveTo>
                                  <a:pt x="2079" y="2527"/>
                                </a:moveTo>
                                <a:lnTo>
                                  <a:pt x="2066" y="2615"/>
                                </a:lnTo>
                                <a:lnTo>
                                  <a:pt x="2053" y="2702"/>
                                </a:lnTo>
                                <a:lnTo>
                                  <a:pt x="2042" y="2787"/>
                                </a:lnTo>
                                <a:lnTo>
                                  <a:pt x="2032" y="2870"/>
                                </a:lnTo>
                                <a:lnTo>
                                  <a:pt x="2023" y="2949"/>
                                </a:lnTo>
                                <a:lnTo>
                                  <a:pt x="2018" y="3027"/>
                                </a:lnTo>
                                <a:lnTo>
                                  <a:pt x="2013" y="3099"/>
                                </a:lnTo>
                                <a:lnTo>
                                  <a:pt x="2011" y="3169"/>
                                </a:lnTo>
                                <a:lnTo>
                                  <a:pt x="2011" y="3233"/>
                                </a:lnTo>
                                <a:lnTo>
                                  <a:pt x="2014" y="3294"/>
                                </a:lnTo>
                                <a:lnTo>
                                  <a:pt x="2018" y="3327"/>
                                </a:lnTo>
                                <a:lnTo>
                                  <a:pt x="2024" y="3358"/>
                                </a:lnTo>
                                <a:lnTo>
                                  <a:pt x="2032" y="3382"/>
                                </a:lnTo>
                                <a:lnTo>
                                  <a:pt x="2041" y="3403"/>
                                </a:lnTo>
                                <a:lnTo>
                                  <a:pt x="2053" y="3418"/>
                                </a:lnTo>
                                <a:lnTo>
                                  <a:pt x="2066" y="3429"/>
                                </a:lnTo>
                                <a:lnTo>
                                  <a:pt x="2079" y="3436"/>
                                </a:lnTo>
                                <a:lnTo>
                                  <a:pt x="2094" y="3437"/>
                                </a:lnTo>
                                <a:lnTo>
                                  <a:pt x="2108" y="3432"/>
                                </a:lnTo>
                                <a:lnTo>
                                  <a:pt x="2123" y="3424"/>
                                </a:lnTo>
                                <a:lnTo>
                                  <a:pt x="2137" y="3410"/>
                                </a:lnTo>
                                <a:lnTo>
                                  <a:pt x="2152" y="3390"/>
                                </a:lnTo>
                                <a:lnTo>
                                  <a:pt x="2166" y="3365"/>
                                </a:lnTo>
                                <a:lnTo>
                                  <a:pt x="2180" y="3335"/>
                                </a:lnTo>
                                <a:lnTo>
                                  <a:pt x="2192" y="3299"/>
                                </a:lnTo>
                                <a:lnTo>
                                  <a:pt x="2202" y="3258"/>
                                </a:lnTo>
                                <a:lnTo>
                                  <a:pt x="2212" y="3211"/>
                                </a:lnTo>
                                <a:lnTo>
                                  <a:pt x="2220" y="3159"/>
                                </a:lnTo>
                                <a:lnTo>
                                  <a:pt x="2225" y="3100"/>
                                </a:lnTo>
                                <a:lnTo>
                                  <a:pt x="2229" y="3037"/>
                                </a:lnTo>
                                <a:lnTo>
                                  <a:pt x="2230" y="2967"/>
                                </a:lnTo>
                                <a:lnTo>
                                  <a:pt x="2229" y="2913"/>
                                </a:lnTo>
                                <a:lnTo>
                                  <a:pt x="2225" y="2861"/>
                                </a:lnTo>
                                <a:lnTo>
                                  <a:pt x="2219" y="2804"/>
                                </a:lnTo>
                                <a:lnTo>
                                  <a:pt x="2211" y="2752"/>
                                </a:lnTo>
                                <a:lnTo>
                                  <a:pt x="2200" y="2705"/>
                                </a:lnTo>
                                <a:lnTo>
                                  <a:pt x="2186" y="2663"/>
                                </a:lnTo>
                                <a:lnTo>
                                  <a:pt x="2169" y="2626"/>
                                </a:lnTo>
                                <a:lnTo>
                                  <a:pt x="2152" y="2594"/>
                                </a:lnTo>
                                <a:lnTo>
                                  <a:pt x="2130" y="2567"/>
                                </a:lnTo>
                                <a:lnTo>
                                  <a:pt x="2106" y="2545"/>
                                </a:lnTo>
                                <a:lnTo>
                                  <a:pt x="2079" y="2527"/>
                                </a:lnTo>
                                <a:close/>
                                <a:moveTo>
                                  <a:pt x="1336" y="633"/>
                                </a:moveTo>
                                <a:lnTo>
                                  <a:pt x="1304" y="637"/>
                                </a:lnTo>
                                <a:lnTo>
                                  <a:pt x="1270" y="649"/>
                                </a:lnTo>
                                <a:lnTo>
                                  <a:pt x="1237" y="666"/>
                                </a:lnTo>
                                <a:lnTo>
                                  <a:pt x="1202" y="690"/>
                                </a:lnTo>
                                <a:lnTo>
                                  <a:pt x="1168" y="719"/>
                                </a:lnTo>
                                <a:lnTo>
                                  <a:pt x="1134" y="753"/>
                                </a:lnTo>
                                <a:lnTo>
                                  <a:pt x="1100" y="795"/>
                                </a:lnTo>
                                <a:lnTo>
                                  <a:pt x="1066" y="843"/>
                                </a:lnTo>
                                <a:lnTo>
                                  <a:pt x="1034" y="896"/>
                                </a:lnTo>
                                <a:lnTo>
                                  <a:pt x="1002" y="956"/>
                                </a:lnTo>
                                <a:lnTo>
                                  <a:pt x="971" y="1022"/>
                                </a:lnTo>
                                <a:lnTo>
                                  <a:pt x="941" y="1094"/>
                                </a:lnTo>
                                <a:lnTo>
                                  <a:pt x="913" y="1173"/>
                                </a:lnTo>
                                <a:lnTo>
                                  <a:pt x="888" y="1258"/>
                                </a:lnTo>
                                <a:lnTo>
                                  <a:pt x="863" y="1349"/>
                                </a:lnTo>
                                <a:lnTo>
                                  <a:pt x="841" y="1447"/>
                                </a:lnTo>
                                <a:lnTo>
                                  <a:pt x="832" y="1497"/>
                                </a:lnTo>
                                <a:lnTo>
                                  <a:pt x="825" y="1552"/>
                                </a:lnTo>
                                <a:lnTo>
                                  <a:pt x="821" y="1611"/>
                                </a:lnTo>
                                <a:lnTo>
                                  <a:pt x="820" y="1672"/>
                                </a:lnTo>
                                <a:lnTo>
                                  <a:pt x="823" y="1736"/>
                                </a:lnTo>
                                <a:lnTo>
                                  <a:pt x="826" y="1774"/>
                                </a:lnTo>
                                <a:lnTo>
                                  <a:pt x="832" y="1811"/>
                                </a:lnTo>
                                <a:lnTo>
                                  <a:pt x="840" y="1849"/>
                                </a:lnTo>
                                <a:lnTo>
                                  <a:pt x="850" y="1885"/>
                                </a:lnTo>
                                <a:lnTo>
                                  <a:pt x="862" y="1920"/>
                                </a:lnTo>
                                <a:lnTo>
                                  <a:pt x="877" y="1952"/>
                                </a:lnTo>
                                <a:lnTo>
                                  <a:pt x="895" y="1982"/>
                                </a:lnTo>
                                <a:lnTo>
                                  <a:pt x="915" y="2011"/>
                                </a:lnTo>
                                <a:lnTo>
                                  <a:pt x="938" y="2036"/>
                                </a:lnTo>
                                <a:lnTo>
                                  <a:pt x="965" y="2058"/>
                                </a:lnTo>
                                <a:lnTo>
                                  <a:pt x="995" y="2077"/>
                                </a:lnTo>
                                <a:lnTo>
                                  <a:pt x="1028" y="2092"/>
                                </a:lnTo>
                                <a:lnTo>
                                  <a:pt x="1077" y="2107"/>
                                </a:lnTo>
                                <a:lnTo>
                                  <a:pt x="1128" y="2118"/>
                                </a:lnTo>
                                <a:lnTo>
                                  <a:pt x="1180" y="2122"/>
                                </a:lnTo>
                                <a:lnTo>
                                  <a:pt x="1234" y="2121"/>
                                </a:lnTo>
                                <a:lnTo>
                                  <a:pt x="1268" y="2116"/>
                                </a:lnTo>
                                <a:lnTo>
                                  <a:pt x="1305" y="2110"/>
                                </a:lnTo>
                                <a:lnTo>
                                  <a:pt x="1342" y="2101"/>
                                </a:lnTo>
                                <a:lnTo>
                                  <a:pt x="1376" y="2033"/>
                                </a:lnTo>
                                <a:lnTo>
                                  <a:pt x="1408" y="1960"/>
                                </a:lnTo>
                                <a:lnTo>
                                  <a:pt x="1437" y="1885"/>
                                </a:lnTo>
                                <a:lnTo>
                                  <a:pt x="1463" y="1808"/>
                                </a:lnTo>
                                <a:lnTo>
                                  <a:pt x="1487" y="1728"/>
                                </a:lnTo>
                                <a:lnTo>
                                  <a:pt x="1508" y="1649"/>
                                </a:lnTo>
                                <a:lnTo>
                                  <a:pt x="1527" y="1570"/>
                                </a:lnTo>
                                <a:lnTo>
                                  <a:pt x="1543" y="1490"/>
                                </a:lnTo>
                                <a:lnTo>
                                  <a:pt x="1556" y="1413"/>
                                </a:lnTo>
                                <a:lnTo>
                                  <a:pt x="1566" y="1337"/>
                                </a:lnTo>
                                <a:lnTo>
                                  <a:pt x="1574" y="1264"/>
                                </a:lnTo>
                                <a:lnTo>
                                  <a:pt x="1579" y="1194"/>
                                </a:lnTo>
                                <a:lnTo>
                                  <a:pt x="1582" y="1128"/>
                                </a:lnTo>
                                <a:lnTo>
                                  <a:pt x="1582" y="1066"/>
                                </a:lnTo>
                                <a:lnTo>
                                  <a:pt x="1579" y="1012"/>
                                </a:lnTo>
                                <a:lnTo>
                                  <a:pt x="1573" y="953"/>
                                </a:lnTo>
                                <a:lnTo>
                                  <a:pt x="1565" y="900"/>
                                </a:lnTo>
                                <a:lnTo>
                                  <a:pt x="1554" y="852"/>
                                </a:lnTo>
                                <a:lnTo>
                                  <a:pt x="1539" y="808"/>
                                </a:lnTo>
                                <a:lnTo>
                                  <a:pt x="1524" y="769"/>
                                </a:lnTo>
                                <a:lnTo>
                                  <a:pt x="1506" y="735"/>
                                </a:lnTo>
                                <a:lnTo>
                                  <a:pt x="1486" y="706"/>
                                </a:lnTo>
                                <a:lnTo>
                                  <a:pt x="1465" y="682"/>
                                </a:lnTo>
                                <a:lnTo>
                                  <a:pt x="1441" y="663"/>
                                </a:lnTo>
                                <a:lnTo>
                                  <a:pt x="1417" y="647"/>
                                </a:lnTo>
                                <a:lnTo>
                                  <a:pt x="1391" y="637"/>
                                </a:lnTo>
                                <a:lnTo>
                                  <a:pt x="1364" y="633"/>
                                </a:lnTo>
                                <a:lnTo>
                                  <a:pt x="1336" y="633"/>
                                </a:lnTo>
                                <a:close/>
                                <a:moveTo>
                                  <a:pt x="2636" y="417"/>
                                </a:moveTo>
                                <a:lnTo>
                                  <a:pt x="2626" y="420"/>
                                </a:lnTo>
                                <a:lnTo>
                                  <a:pt x="2615" y="431"/>
                                </a:lnTo>
                                <a:lnTo>
                                  <a:pt x="2602" y="449"/>
                                </a:lnTo>
                                <a:lnTo>
                                  <a:pt x="2589" y="472"/>
                                </a:lnTo>
                                <a:lnTo>
                                  <a:pt x="2574" y="502"/>
                                </a:lnTo>
                                <a:lnTo>
                                  <a:pt x="2560" y="536"/>
                                </a:lnTo>
                                <a:lnTo>
                                  <a:pt x="2543" y="577"/>
                                </a:lnTo>
                                <a:lnTo>
                                  <a:pt x="2526" y="621"/>
                                </a:lnTo>
                                <a:lnTo>
                                  <a:pt x="2509" y="672"/>
                                </a:lnTo>
                                <a:lnTo>
                                  <a:pt x="2491" y="726"/>
                                </a:lnTo>
                                <a:lnTo>
                                  <a:pt x="2472" y="785"/>
                                </a:lnTo>
                                <a:lnTo>
                                  <a:pt x="2453" y="848"/>
                                </a:lnTo>
                                <a:lnTo>
                                  <a:pt x="2433" y="914"/>
                                </a:lnTo>
                                <a:lnTo>
                                  <a:pt x="2413" y="985"/>
                                </a:lnTo>
                                <a:lnTo>
                                  <a:pt x="2393" y="1057"/>
                                </a:lnTo>
                                <a:lnTo>
                                  <a:pt x="2373" y="1134"/>
                                </a:lnTo>
                                <a:lnTo>
                                  <a:pt x="2352" y="1213"/>
                                </a:lnTo>
                                <a:lnTo>
                                  <a:pt x="2331" y="1293"/>
                                </a:lnTo>
                                <a:lnTo>
                                  <a:pt x="2311" y="1377"/>
                                </a:lnTo>
                                <a:lnTo>
                                  <a:pt x="2291" y="1462"/>
                                </a:lnTo>
                                <a:lnTo>
                                  <a:pt x="2271" y="1549"/>
                                </a:lnTo>
                                <a:lnTo>
                                  <a:pt x="2317" y="1487"/>
                                </a:lnTo>
                                <a:lnTo>
                                  <a:pt x="2360" y="1423"/>
                                </a:lnTo>
                                <a:lnTo>
                                  <a:pt x="2402" y="1357"/>
                                </a:lnTo>
                                <a:lnTo>
                                  <a:pt x="2439" y="1289"/>
                                </a:lnTo>
                                <a:lnTo>
                                  <a:pt x="2474" y="1221"/>
                                </a:lnTo>
                                <a:lnTo>
                                  <a:pt x="2506" y="1153"/>
                                </a:lnTo>
                                <a:lnTo>
                                  <a:pt x="2536" y="1084"/>
                                </a:lnTo>
                                <a:lnTo>
                                  <a:pt x="2563" y="1016"/>
                                </a:lnTo>
                                <a:lnTo>
                                  <a:pt x="2587" y="948"/>
                                </a:lnTo>
                                <a:lnTo>
                                  <a:pt x="2607" y="882"/>
                                </a:lnTo>
                                <a:lnTo>
                                  <a:pt x="2625" y="818"/>
                                </a:lnTo>
                                <a:lnTo>
                                  <a:pt x="2639" y="756"/>
                                </a:lnTo>
                                <a:lnTo>
                                  <a:pt x="2650" y="695"/>
                                </a:lnTo>
                                <a:lnTo>
                                  <a:pt x="2658" y="639"/>
                                </a:lnTo>
                                <a:lnTo>
                                  <a:pt x="2664" y="586"/>
                                </a:lnTo>
                                <a:lnTo>
                                  <a:pt x="2665" y="536"/>
                                </a:lnTo>
                                <a:lnTo>
                                  <a:pt x="2664" y="491"/>
                                </a:lnTo>
                                <a:lnTo>
                                  <a:pt x="2661" y="466"/>
                                </a:lnTo>
                                <a:lnTo>
                                  <a:pt x="2658" y="447"/>
                                </a:lnTo>
                                <a:lnTo>
                                  <a:pt x="2654" y="432"/>
                                </a:lnTo>
                                <a:lnTo>
                                  <a:pt x="2649" y="423"/>
                                </a:lnTo>
                                <a:lnTo>
                                  <a:pt x="2642" y="418"/>
                                </a:lnTo>
                                <a:lnTo>
                                  <a:pt x="2636" y="417"/>
                                </a:lnTo>
                                <a:close/>
                                <a:moveTo>
                                  <a:pt x="2801" y="0"/>
                                </a:moveTo>
                                <a:lnTo>
                                  <a:pt x="2822" y="1"/>
                                </a:lnTo>
                                <a:lnTo>
                                  <a:pt x="2840" y="6"/>
                                </a:lnTo>
                                <a:lnTo>
                                  <a:pt x="2857" y="19"/>
                                </a:lnTo>
                                <a:lnTo>
                                  <a:pt x="2871" y="37"/>
                                </a:lnTo>
                                <a:lnTo>
                                  <a:pt x="2883" y="60"/>
                                </a:lnTo>
                                <a:lnTo>
                                  <a:pt x="2892" y="89"/>
                                </a:lnTo>
                                <a:lnTo>
                                  <a:pt x="2900" y="125"/>
                                </a:lnTo>
                                <a:lnTo>
                                  <a:pt x="2905" y="166"/>
                                </a:lnTo>
                                <a:lnTo>
                                  <a:pt x="2910" y="275"/>
                                </a:lnTo>
                                <a:lnTo>
                                  <a:pt x="2909" y="381"/>
                                </a:lnTo>
                                <a:lnTo>
                                  <a:pt x="2902" y="485"/>
                                </a:lnTo>
                                <a:lnTo>
                                  <a:pt x="2890" y="586"/>
                                </a:lnTo>
                                <a:lnTo>
                                  <a:pt x="2873" y="684"/>
                                </a:lnTo>
                                <a:lnTo>
                                  <a:pt x="2852" y="780"/>
                                </a:lnTo>
                                <a:lnTo>
                                  <a:pt x="2825" y="873"/>
                                </a:lnTo>
                                <a:lnTo>
                                  <a:pt x="2796" y="962"/>
                                </a:lnTo>
                                <a:lnTo>
                                  <a:pt x="2763" y="1049"/>
                                </a:lnTo>
                                <a:lnTo>
                                  <a:pt x="2726" y="1132"/>
                                </a:lnTo>
                                <a:lnTo>
                                  <a:pt x="2687" y="1213"/>
                                </a:lnTo>
                                <a:lnTo>
                                  <a:pt x="2645" y="1289"/>
                                </a:lnTo>
                                <a:lnTo>
                                  <a:pt x="2600" y="1363"/>
                                </a:lnTo>
                                <a:lnTo>
                                  <a:pt x="2554" y="1433"/>
                                </a:lnTo>
                                <a:lnTo>
                                  <a:pt x="2506" y="1499"/>
                                </a:lnTo>
                                <a:lnTo>
                                  <a:pt x="2458" y="1562"/>
                                </a:lnTo>
                                <a:lnTo>
                                  <a:pt x="2409" y="1621"/>
                                </a:lnTo>
                                <a:lnTo>
                                  <a:pt x="2359" y="1676"/>
                                </a:lnTo>
                                <a:lnTo>
                                  <a:pt x="2309" y="1726"/>
                                </a:lnTo>
                                <a:lnTo>
                                  <a:pt x="2260" y="1773"/>
                                </a:lnTo>
                                <a:lnTo>
                                  <a:pt x="2211" y="1817"/>
                                </a:lnTo>
                                <a:lnTo>
                                  <a:pt x="2197" y="1876"/>
                                </a:lnTo>
                                <a:lnTo>
                                  <a:pt x="2185" y="1936"/>
                                </a:lnTo>
                                <a:lnTo>
                                  <a:pt x="2174" y="1998"/>
                                </a:lnTo>
                                <a:lnTo>
                                  <a:pt x="2238" y="1962"/>
                                </a:lnTo>
                                <a:lnTo>
                                  <a:pt x="2303" y="1927"/>
                                </a:lnTo>
                                <a:lnTo>
                                  <a:pt x="2369" y="1894"/>
                                </a:lnTo>
                                <a:lnTo>
                                  <a:pt x="2436" y="1864"/>
                                </a:lnTo>
                                <a:lnTo>
                                  <a:pt x="2503" y="1836"/>
                                </a:lnTo>
                                <a:lnTo>
                                  <a:pt x="2570" y="1810"/>
                                </a:lnTo>
                                <a:lnTo>
                                  <a:pt x="2636" y="1788"/>
                                </a:lnTo>
                                <a:lnTo>
                                  <a:pt x="2700" y="1769"/>
                                </a:lnTo>
                                <a:lnTo>
                                  <a:pt x="2763" y="1754"/>
                                </a:lnTo>
                                <a:lnTo>
                                  <a:pt x="2824" y="1743"/>
                                </a:lnTo>
                                <a:lnTo>
                                  <a:pt x="2881" y="1736"/>
                                </a:lnTo>
                                <a:lnTo>
                                  <a:pt x="2916" y="1735"/>
                                </a:lnTo>
                                <a:lnTo>
                                  <a:pt x="2948" y="1736"/>
                                </a:lnTo>
                                <a:lnTo>
                                  <a:pt x="2977" y="1742"/>
                                </a:lnTo>
                                <a:lnTo>
                                  <a:pt x="3003" y="1750"/>
                                </a:lnTo>
                                <a:lnTo>
                                  <a:pt x="3025" y="1761"/>
                                </a:lnTo>
                                <a:lnTo>
                                  <a:pt x="3044" y="1775"/>
                                </a:lnTo>
                                <a:lnTo>
                                  <a:pt x="3060" y="1793"/>
                                </a:lnTo>
                                <a:lnTo>
                                  <a:pt x="3072" y="1814"/>
                                </a:lnTo>
                                <a:lnTo>
                                  <a:pt x="3080" y="1839"/>
                                </a:lnTo>
                                <a:lnTo>
                                  <a:pt x="3084" y="1866"/>
                                </a:lnTo>
                                <a:lnTo>
                                  <a:pt x="3085" y="1878"/>
                                </a:lnTo>
                                <a:lnTo>
                                  <a:pt x="3084" y="1893"/>
                                </a:lnTo>
                                <a:lnTo>
                                  <a:pt x="3084" y="1910"/>
                                </a:lnTo>
                                <a:lnTo>
                                  <a:pt x="3082" y="1927"/>
                                </a:lnTo>
                                <a:lnTo>
                                  <a:pt x="3079" y="1946"/>
                                </a:lnTo>
                                <a:lnTo>
                                  <a:pt x="3074" y="1967"/>
                                </a:lnTo>
                                <a:lnTo>
                                  <a:pt x="3069" y="1984"/>
                                </a:lnTo>
                                <a:lnTo>
                                  <a:pt x="3061" y="2001"/>
                                </a:lnTo>
                                <a:lnTo>
                                  <a:pt x="3051" y="2016"/>
                                </a:lnTo>
                                <a:lnTo>
                                  <a:pt x="3040" y="2028"/>
                                </a:lnTo>
                                <a:lnTo>
                                  <a:pt x="3026" y="2036"/>
                                </a:lnTo>
                                <a:lnTo>
                                  <a:pt x="3011" y="2039"/>
                                </a:lnTo>
                                <a:lnTo>
                                  <a:pt x="2997" y="2039"/>
                                </a:lnTo>
                                <a:lnTo>
                                  <a:pt x="2986" y="2034"/>
                                </a:lnTo>
                                <a:lnTo>
                                  <a:pt x="2977" y="2024"/>
                                </a:lnTo>
                                <a:lnTo>
                                  <a:pt x="2972" y="2010"/>
                                </a:lnTo>
                                <a:lnTo>
                                  <a:pt x="2965" y="1997"/>
                                </a:lnTo>
                                <a:lnTo>
                                  <a:pt x="2953" y="1986"/>
                                </a:lnTo>
                                <a:lnTo>
                                  <a:pt x="2935" y="1977"/>
                                </a:lnTo>
                                <a:lnTo>
                                  <a:pt x="2912" y="1970"/>
                                </a:lnTo>
                                <a:lnTo>
                                  <a:pt x="2885" y="1967"/>
                                </a:lnTo>
                                <a:lnTo>
                                  <a:pt x="2853" y="1964"/>
                                </a:lnTo>
                                <a:lnTo>
                                  <a:pt x="2818" y="1964"/>
                                </a:lnTo>
                                <a:lnTo>
                                  <a:pt x="2779" y="1967"/>
                                </a:lnTo>
                                <a:lnTo>
                                  <a:pt x="2724" y="1972"/>
                                </a:lnTo>
                                <a:lnTo>
                                  <a:pt x="2665" y="1981"/>
                                </a:lnTo>
                                <a:lnTo>
                                  <a:pt x="2602" y="1993"/>
                                </a:lnTo>
                                <a:lnTo>
                                  <a:pt x="2538" y="2008"/>
                                </a:lnTo>
                                <a:lnTo>
                                  <a:pt x="2471" y="2026"/>
                                </a:lnTo>
                                <a:lnTo>
                                  <a:pt x="2403" y="2047"/>
                                </a:lnTo>
                                <a:lnTo>
                                  <a:pt x="2335" y="2071"/>
                                </a:lnTo>
                                <a:lnTo>
                                  <a:pt x="2269" y="2095"/>
                                </a:lnTo>
                                <a:lnTo>
                                  <a:pt x="2204" y="2123"/>
                                </a:lnTo>
                                <a:lnTo>
                                  <a:pt x="2142" y="2153"/>
                                </a:lnTo>
                                <a:lnTo>
                                  <a:pt x="2101" y="2386"/>
                                </a:lnTo>
                                <a:lnTo>
                                  <a:pt x="2144" y="2394"/>
                                </a:lnTo>
                                <a:lnTo>
                                  <a:pt x="2184" y="2405"/>
                                </a:lnTo>
                                <a:lnTo>
                                  <a:pt x="2221" y="2418"/>
                                </a:lnTo>
                                <a:lnTo>
                                  <a:pt x="2255" y="2436"/>
                                </a:lnTo>
                                <a:lnTo>
                                  <a:pt x="2288" y="2457"/>
                                </a:lnTo>
                                <a:lnTo>
                                  <a:pt x="2317" y="2483"/>
                                </a:lnTo>
                                <a:lnTo>
                                  <a:pt x="2344" y="2512"/>
                                </a:lnTo>
                                <a:lnTo>
                                  <a:pt x="2367" y="2546"/>
                                </a:lnTo>
                                <a:lnTo>
                                  <a:pt x="2387" y="2583"/>
                                </a:lnTo>
                                <a:lnTo>
                                  <a:pt x="2404" y="2624"/>
                                </a:lnTo>
                                <a:lnTo>
                                  <a:pt x="2417" y="2671"/>
                                </a:lnTo>
                                <a:lnTo>
                                  <a:pt x="2427" y="2721"/>
                                </a:lnTo>
                                <a:lnTo>
                                  <a:pt x="2433" y="2776"/>
                                </a:lnTo>
                                <a:lnTo>
                                  <a:pt x="2436" y="2839"/>
                                </a:lnTo>
                                <a:lnTo>
                                  <a:pt x="2435" y="2902"/>
                                </a:lnTo>
                                <a:lnTo>
                                  <a:pt x="2431" y="2965"/>
                                </a:lnTo>
                                <a:lnTo>
                                  <a:pt x="2423" y="3029"/>
                                </a:lnTo>
                                <a:lnTo>
                                  <a:pt x="2412" y="3091"/>
                                </a:lnTo>
                                <a:lnTo>
                                  <a:pt x="2397" y="3154"/>
                                </a:lnTo>
                                <a:lnTo>
                                  <a:pt x="2380" y="3214"/>
                                </a:lnTo>
                                <a:lnTo>
                                  <a:pt x="2360" y="3273"/>
                                </a:lnTo>
                                <a:lnTo>
                                  <a:pt x="2338" y="3328"/>
                                </a:lnTo>
                                <a:lnTo>
                                  <a:pt x="2313" y="3381"/>
                                </a:lnTo>
                                <a:lnTo>
                                  <a:pt x="2287" y="3431"/>
                                </a:lnTo>
                                <a:lnTo>
                                  <a:pt x="2258" y="3477"/>
                                </a:lnTo>
                                <a:lnTo>
                                  <a:pt x="2226" y="3519"/>
                                </a:lnTo>
                                <a:lnTo>
                                  <a:pt x="2194" y="3555"/>
                                </a:lnTo>
                                <a:lnTo>
                                  <a:pt x="2161" y="3588"/>
                                </a:lnTo>
                                <a:lnTo>
                                  <a:pt x="2125" y="3614"/>
                                </a:lnTo>
                                <a:lnTo>
                                  <a:pt x="2088" y="3634"/>
                                </a:lnTo>
                                <a:lnTo>
                                  <a:pt x="2050" y="3648"/>
                                </a:lnTo>
                                <a:lnTo>
                                  <a:pt x="2012" y="3654"/>
                                </a:lnTo>
                                <a:lnTo>
                                  <a:pt x="1980" y="3654"/>
                                </a:lnTo>
                                <a:lnTo>
                                  <a:pt x="1950" y="3648"/>
                                </a:lnTo>
                                <a:lnTo>
                                  <a:pt x="1922" y="3638"/>
                                </a:lnTo>
                                <a:lnTo>
                                  <a:pt x="1896" y="3623"/>
                                </a:lnTo>
                                <a:lnTo>
                                  <a:pt x="1874" y="3604"/>
                                </a:lnTo>
                                <a:lnTo>
                                  <a:pt x="1854" y="3580"/>
                                </a:lnTo>
                                <a:lnTo>
                                  <a:pt x="1835" y="3552"/>
                                </a:lnTo>
                                <a:lnTo>
                                  <a:pt x="1819" y="3521"/>
                                </a:lnTo>
                                <a:lnTo>
                                  <a:pt x="1806" y="3487"/>
                                </a:lnTo>
                                <a:lnTo>
                                  <a:pt x="1794" y="3450"/>
                                </a:lnTo>
                                <a:lnTo>
                                  <a:pt x="1784" y="3411"/>
                                </a:lnTo>
                                <a:lnTo>
                                  <a:pt x="1776" y="3370"/>
                                </a:lnTo>
                                <a:lnTo>
                                  <a:pt x="1770" y="3327"/>
                                </a:lnTo>
                                <a:lnTo>
                                  <a:pt x="1766" y="3283"/>
                                </a:lnTo>
                                <a:lnTo>
                                  <a:pt x="1762" y="3211"/>
                                </a:lnTo>
                                <a:lnTo>
                                  <a:pt x="1761" y="3135"/>
                                </a:lnTo>
                                <a:lnTo>
                                  <a:pt x="1765" y="3055"/>
                                </a:lnTo>
                                <a:lnTo>
                                  <a:pt x="1769" y="2970"/>
                                </a:lnTo>
                                <a:lnTo>
                                  <a:pt x="1777" y="2881"/>
                                </a:lnTo>
                                <a:lnTo>
                                  <a:pt x="1787" y="2790"/>
                                </a:lnTo>
                                <a:lnTo>
                                  <a:pt x="1798" y="2696"/>
                                </a:lnTo>
                                <a:lnTo>
                                  <a:pt x="1811" y="2599"/>
                                </a:lnTo>
                                <a:lnTo>
                                  <a:pt x="1827" y="2502"/>
                                </a:lnTo>
                                <a:lnTo>
                                  <a:pt x="1804" y="2502"/>
                                </a:lnTo>
                                <a:lnTo>
                                  <a:pt x="1781" y="2500"/>
                                </a:lnTo>
                                <a:lnTo>
                                  <a:pt x="1761" y="2497"/>
                                </a:lnTo>
                                <a:lnTo>
                                  <a:pt x="1742" y="2492"/>
                                </a:lnTo>
                                <a:lnTo>
                                  <a:pt x="1727" y="2484"/>
                                </a:lnTo>
                                <a:lnTo>
                                  <a:pt x="1714" y="2474"/>
                                </a:lnTo>
                                <a:lnTo>
                                  <a:pt x="1707" y="2462"/>
                                </a:lnTo>
                                <a:lnTo>
                                  <a:pt x="1702" y="2445"/>
                                </a:lnTo>
                                <a:lnTo>
                                  <a:pt x="1703" y="2422"/>
                                </a:lnTo>
                                <a:lnTo>
                                  <a:pt x="1711" y="2395"/>
                                </a:lnTo>
                                <a:lnTo>
                                  <a:pt x="1724" y="2366"/>
                                </a:lnTo>
                                <a:lnTo>
                                  <a:pt x="1744" y="2336"/>
                                </a:lnTo>
                                <a:lnTo>
                                  <a:pt x="1769" y="2303"/>
                                </a:lnTo>
                                <a:lnTo>
                                  <a:pt x="1799" y="2270"/>
                                </a:lnTo>
                                <a:lnTo>
                                  <a:pt x="1835" y="2235"/>
                                </a:lnTo>
                                <a:lnTo>
                                  <a:pt x="1876" y="2199"/>
                                </a:lnTo>
                                <a:lnTo>
                                  <a:pt x="1917" y="1977"/>
                                </a:lnTo>
                                <a:lnTo>
                                  <a:pt x="1834" y="2034"/>
                                </a:lnTo>
                                <a:lnTo>
                                  <a:pt x="1749" y="2087"/>
                                </a:lnTo>
                                <a:lnTo>
                                  <a:pt x="1663" y="2135"/>
                                </a:lnTo>
                                <a:lnTo>
                                  <a:pt x="1576" y="2178"/>
                                </a:lnTo>
                                <a:lnTo>
                                  <a:pt x="1530" y="2253"/>
                                </a:lnTo>
                                <a:lnTo>
                                  <a:pt x="1481" y="2321"/>
                                </a:lnTo>
                                <a:lnTo>
                                  <a:pt x="1432" y="2385"/>
                                </a:lnTo>
                                <a:lnTo>
                                  <a:pt x="1381" y="2442"/>
                                </a:lnTo>
                                <a:lnTo>
                                  <a:pt x="1328" y="2494"/>
                                </a:lnTo>
                                <a:lnTo>
                                  <a:pt x="1275" y="2541"/>
                                </a:lnTo>
                                <a:lnTo>
                                  <a:pt x="1221" y="2584"/>
                                </a:lnTo>
                                <a:lnTo>
                                  <a:pt x="1168" y="2622"/>
                                </a:lnTo>
                                <a:lnTo>
                                  <a:pt x="1113" y="2655"/>
                                </a:lnTo>
                                <a:lnTo>
                                  <a:pt x="1060" y="2684"/>
                                </a:lnTo>
                                <a:lnTo>
                                  <a:pt x="1006" y="2710"/>
                                </a:lnTo>
                                <a:lnTo>
                                  <a:pt x="954" y="2733"/>
                                </a:lnTo>
                                <a:lnTo>
                                  <a:pt x="901" y="2750"/>
                                </a:lnTo>
                                <a:lnTo>
                                  <a:pt x="851" y="2766"/>
                                </a:lnTo>
                                <a:lnTo>
                                  <a:pt x="801" y="2777"/>
                                </a:lnTo>
                                <a:lnTo>
                                  <a:pt x="753" y="2787"/>
                                </a:lnTo>
                                <a:lnTo>
                                  <a:pt x="707" y="2794"/>
                                </a:lnTo>
                                <a:lnTo>
                                  <a:pt x="664" y="2798"/>
                                </a:lnTo>
                                <a:lnTo>
                                  <a:pt x="601" y="2801"/>
                                </a:lnTo>
                                <a:lnTo>
                                  <a:pt x="542" y="2797"/>
                                </a:lnTo>
                                <a:lnTo>
                                  <a:pt x="486" y="2788"/>
                                </a:lnTo>
                                <a:lnTo>
                                  <a:pt x="434" y="2775"/>
                                </a:lnTo>
                                <a:lnTo>
                                  <a:pt x="384" y="2756"/>
                                </a:lnTo>
                                <a:lnTo>
                                  <a:pt x="337" y="2733"/>
                                </a:lnTo>
                                <a:lnTo>
                                  <a:pt x="293" y="2705"/>
                                </a:lnTo>
                                <a:lnTo>
                                  <a:pt x="252" y="2673"/>
                                </a:lnTo>
                                <a:lnTo>
                                  <a:pt x="214" y="2636"/>
                                </a:lnTo>
                                <a:lnTo>
                                  <a:pt x="179" y="2595"/>
                                </a:lnTo>
                                <a:lnTo>
                                  <a:pt x="147" y="2551"/>
                                </a:lnTo>
                                <a:lnTo>
                                  <a:pt x="119" y="2502"/>
                                </a:lnTo>
                                <a:lnTo>
                                  <a:pt x="94" y="2451"/>
                                </a:lnTo>
                                <a:lnTo>
                                  <a:pt x="70" y="2395"/>
                                </a:lnTo>
                                <a:lnTo>
                                  <a:pt x="51" y="2337"/>
                                </a:lnTo>
                                <a:lnTo>
                                  <a:pt x="34" y="2274"/>
                                </a:lnTo>
                                <a:lnTo>
                                  <a:pt x="21" y="2209"/>
                                </a:lnTo>
                                <a:lnTo>
                                  <a:pt x="11" y="2142"/>
                                </a:lnTo>
                                <a:lnTo>
                                  <a:pt x="4" y="2072"/>
                                </a:lnTo>
                                <a:lnTo>
                                  <a:pt x="0" y="1978"/>
                                </a:lnTo>
                                <a:lnTo>
                                  <a:pt x="1" y="1883"/>
                                </a:lnTo>
                                <a:lnTo>
                                  <a:pt x="8" y="1789"/>
                                </a:lnTo>
                                <a:lnTo>
                                  <a:pt x="20" y="1695"/>
                                </a:lnTo>
                                <a:lnTo>
                                  <a:pt x="37" y="1602"/>
                                </a:lnTo>
                                <a:lnTo>
                                  <a:pt x="57" y="1510"/>
                                </a:lnTo>
                                <a:lnTo>
                                  <a:pt x="82" y="1420"/>
                                </a:lnTo>
                                <a:lnTo>
                                  <a:pt x="111" y="1329"/>
                                </a:lnTo>
                                <a:lnTo>
                                  <a:pt x="144" y="1241"/>
                                </a:lnTo>
                                <a:lnTo>
                                  <a:pt x="181" y="1155"/>
                                </a:lnTo>
                                <a:lnTo>
                                  <a:pt x="220" y="1071"/>
                                </a:lnTo>
                                <a:lnTo>
                                  <a:pt x="262" y="988"/>
                                </a:lnTo>
                                <a:lnTo>
                                  <a:pt x="307" y="908"/>
                                </a:lnTo>
                                <a:lnTo>
                                  <a:pt x="353" y="830"/>
                                </a:lnTo>
                                <a:lnTo>
                                  <a:pt x="403" y="756"/>
                                </a:lnTo>
                                <a:lnTo>
                                  <a:pt x="454" y="685"/>
                                </a:lnTo>
                                <a:lnTo>
                                  <a:pt x="506" y="616"/>
                                </a:lnTo>
                                <a:lnTo>
                                  <a:pt x="560" y="551"/>
                                </a:lnTo>
                                <a:lnTo>
                                  <a:pt x="615" y="491"/>
                                </a:lnTo>
                                <a:lnTo>
                                  <a:pt x="669" y="434"/>
                                </a:lnTo>
                                <a:lnTo>
                                  <a:pt x="725" y="380"/>
                                </a:lnTo>
                                <a:lnTo>
                                  <a:pt x="781" y="331"/>
                                </a:lnTo>
                                <a:lnTo>
                                  <a:pt x="836" y="287"/>
                                </a:lnTo>
                                <a:lnTo>
                                  <a:pt x="891" y="247"/>
                                </a:lnTo>
                                <a:lnTo>
                                  <a:pt x="946" y="212"/>
                                </a:lnTo>
                                <a:lnTo>
                                  <a:pt x="999" y="183"/>
                                </a:lnTo>
                                <a:lnTo>
                                  <a:pt x="1052" y="158"/>
                                </a:lnTo>
                                <a:lnTo>
                                  <a:pt x="1103" y="141"/>
                                </a:lnTo>
                                <a:lnTo>
                                  <a:pt x="1152" y="128"/>
                                </a:lnTo>
                                <a:lnTo>
                                  <a:pt x="1199" y="122"/>
                                </a:lnTo>
                                <a:lnTo>
                                  <a:pt x="1220" y="122"/>
                                </a:lnTo>
                                <a:lnTo>
                                  <a:pt x="1239" y="124"/>
                                </a:lnTo>
                                <a:lnTo>
                                  <a:pt x="1254" y="129"/>
                                </a:lnTo>
                                <a:lnTo>
                                  <a:pt x="1266" y="136"/>
                                </a:lnTo>
                                <a:lnTo>
                                  <a:pt x="1275" y="145"/>
                                </a:lnTo>
                                <a:lnTo>
                                  <a:pt x="1279" y="155"/>
                                </a:lnTo>
                                <a:lnTo>
                                  <a:pt x="1283" y="166"/>
                                </a:lnTo>
                                <a:lnTo>
                                  <a:pt x="1282" y="181"/>
                                </a:lnTo>
                                <a:lnTo>
                                  <a:pt x="1276" y="196"/>
                                </a:lnTo>
                                <a:lnTo>
                                  <a:pt x="1265" y="211"/>
                                </a:lnTo>
                                <a:lnTo>
                                  <a:pt x="1250" y="224"/>
                                </a:lnTo>
                                <a:lnTo>
                                  <a:pt x="1229" y="236"/>
                                </a:lnTo>
                                <a:lnTo>
                                  <a:pt x="1156" y="273"/>
                                </a:lnTo>
                                <a:lnTo>
                                  <a:pt x="1084" y="315"/>
                                </a:lnTo>
                                <a:lnTo>
                                  <a:pt x="1016" y="363"/>
                                </a:lnTo>
                                <a:lnTo>
                                  <a:pt x="953" y="415"/>
                                </a:lnTo>
                                <a:lnTo>
                                  <a:pt x="891" y="470"/>
                                </a:lnTo>
                                <a:lnTo>
                                  <a:pt x="833" y="530"/>
                                </a:lnTo>
                                <a:lnTo>
                                  <a:pt x="778" y="593"/>
                                </a:lnTo>
                                <a:lnTo>
                                  <a:pt x="726" y="659"/>
                                </a:lnTo>
                                <a:lnTo>
                                  <a:pt x="678" y="729"/>
                                </a:lnTo>
                                <a:lnTo>
                                  <a:pt x="632" y="800"/>
                                </a:lnTo>
                                <a:lnTo>
                                  <a:pt x="591" y="875"/>
                                </a:lnTo>
                                <a:lnTo>
                                  <a:pt x="552" y="951"/>
                                </a:lnTo>
                                <a:lnTo>
                                  <a:pt x="516" y="1028"/>
                                </a:lnTo>
                                <a:lnTo>
                                  <a:pt x="483" y="1108"/>
                                </a:lnTo>
                                <a:lnTo>
                                  <a:pt x="454" y="1188"/>
                                </a:lnTo>
                                <a:lnTo>
                                  <a:pt x="427" y="1269"/>
                                </a:lnTo>
                                <a:lnTo>
                                  <a:pt x="404" y="1349"/>
                                </a:lnTo>
                                <a:lnTo>
                                  <a:pt x="384" y="1431"/>
                                </a:lnTo>
                                <a:lnTo>
                                  <a:pt x="366" y="1513"/>
                                </a:lnTo>
                                <a:lnTo>
                                  <a:pt x="352" y="1593"/>
                                </a:lnTo>
                                <a:lnTo>
                                  <a:pt x="341" y="1672"/>
                                </a:lnTo>
                                <a:lnTo>
                                  <a:pt x="332" y="1751"/>
                                </a:lnTo>
                                <a:lnTo>
                                  <a:pt x="328" y="1828"/>
                                </a:lnTo>
                                <a:lnTo>
                                  <a:pt x="326" y="1903"/>
                                </a:lnTo>
                                <a:lnTo>
                                  <a:pt x="326" y="1977"/>
                                </a:lnTo>
                                <a:lnTo>
                                  <a:pt x="330" y="2047"/>
                                </a:lnTo>
                                <a:lnTo>
                                  <a:pt x="337" y="2121"/>
                                </a:lnTo>
                                <a:lnTo>
                                  <a:pt x="348" y="2189"/>
                                </a:lnTo>
                                <a:lnTo>
                                  <a:pt x="360" y="2252"/>
                                </a:lnTo>
                                <a:lnTo>
                                  <a:pt x="376" y="2310"/>
                                </a:lnTo>
                                <a:lnTo>
                                  <a:pt x="394" y="2362"/>
                                </a:lnTo>
                                <a:lnTo>
                                  <a:pt x="415" y="2410"/>
                                </a:lnTo>
                                <a:lnTo>
                                  <a:pt x="436" y="2454"/>
                                </a:lnTo>
                                <a:lnTo>
                                  <a:pt x="461" y="2493"/>
                                </a:lnTo>
                                <a:lnTo>
                                  <a:pt x="486" y="2527"/>
                                </a:lnTo>
                                <a:lnTo>
                                  <a:pt x="513" y="2556"/>
                                </a:lnTo>
                                <a:lnTo>
                                  <a:pt x="542" y="2582"/>
                                </a:lnTo>
                                <a:lnTo>
                                  <a:pt x="571" y="2602"/>
                                </a:lnTo>
                                <a:lnTo>
                                  <a:pt x="601" y="2617"/>
                                </a:lnTo>
                                <a:lnTo>
                                  <a:pt x="632" y="2630"/>
                                </a:lnTo>
                                <a:lnTo>
                                  <a:pt x="664" y="2637"/>
                                </a:lnTo>
                                <a:lnTo>
                                  <a:pt x="696" y="2641"/>
                                </a:lnTo>
                                <a:lnTo>
                                  <a:pt x="727" y="2640"/>
                                </a:lnTo>
                                <a:lnTo>
                                  <a:pt x="773" y="2634"/>
                                </a:lnTo>
                                <a:lnTo>
                                  <a:pt x="821" y="2621"/>
                                </a:lnTo>
                                <a:lnTo>
                                  <a:pt x="870" y="2602"/>
                                </a:lnTo>
                                <a:lnTo>
                                  <a:pt x="920" y="2577"/>
                                </a:lnTo>
                                <a:lnTo>
                                  <a:pt x="971" y="2546"/>
                                </a:lnTo>
                                <a:lnTo>
                                  <a:pt x="1024" y="2508"/>
                                </a:lnTo>
                                <a:lnTo>
                                  <a:pt x="1075" y="2463"/>
                                </a:lnTo>
                                <a:lnTo>
                                  <a:pt x="1128" y="2412"/>
                                </a:lnTo>
                                <a:lnTo>
                                  <a:pt x="1179" y="2353"/>
                                </a:lnTo>
                                <a:lnTo>
                                  <a:pt x="1228" y="2289"/>
                                </a:lnTo>
                                <a:lnTo>
                                  <a:pt x="1191" y="2294"/>
                                </a:lnTo>
                                <a:lnTo>
                                  <a:pt x="1157" y="2298"/>
                                </a:lnTo>
                                <a:lnTo>
                                  <a:pt x="1095" y="2300"/>
                                </a:lnTo>
                                <a:lnTo>
                                  <a:pt x="1037" y="2296"/>
                                </a:lnTo>
                                <a:lnTo>
                                  <a:pt x="983" y="2289"/>
                                </a:lnTo>
                                <a:lnTo>
                                  <a:pt x="930" y="2276"/>
                                </a:lnTo>
                                <a:lnTo>
                                  <a:pt x="882" y="2260"/>
                                </a:lnTo>
                                <a:lnTo>
                                  <a:pt x="836" y="2239"/>
                                </a:lnTo>
                                <a:lnTo>
                                  <a:pt x="794" y="2215"/>
                                </a:lnTo>
                                <a:lnTo>
                                  <a:pt x="755" y="2187"/>
                                </a:lnTo>
                                <a:lnTo>
                                  <a:pt x="718" y="2157"/>
                                </a:lnTo>
                                <a:lnTo>
                                  <a:pt x="686" y="2123"/>
                                </a:lnTo>
                                <a:lnTo>
                                  <a:pt x="656" y="2086"/>
                                </a:lnTo>
                                <a:lnTo>
                                  <a:pt x="629" y="2048"/>
                                </a:lnTo>
                                <a:lnTo>
                                  <a:pt x="606" y="2007"/>
                                </a:lnTo>
                                <a:lnTo>
                                  <a:pt x="584" y="1964"/>
                                </a:lnTo>
                                <a:lnTo>
                                  <a:pt x="568" y="1921"/>
                                </a:lnTo>
                                <a:lnTo>
                                  <a:pt x="553" y="1876"/>
                                </a:lnTo>
                                <a:lnTo>
                                  <a:pt x="542" y="1830"/>
                                </a:lnTo>
                                <a:lnTo>
                                  <a:pt x="533" y="1783"/>
                                </a:lnTo>
                                <a:lnTo>
                                  <a:pt x="529" y="1736"/>
                                </a:lnTo>
                                <a:lnTo>
                                  <a:pt x="525" y="1667"/>
                                </a:lnTo>
                                <a:lnTo>
                                  <a:pt x="528" y="1596"/>
                                </a:lnTo>
                                <a:lnTo>
                                  <a:pt x="534" y="1527"/>
                                </a:lnTo>
                                <a:lnTo>
                                  <a:pt x="545" y="1459"/>
                                </a:lnTo>
                                <a:lnTo>
                                  <a:pt x="561" y="1395"/>
                                </a:lnTo>
                                <a:lnTo>
                                  <a:pt x="587" y="1302"/>
                                </a:lnTo>
                                <a:lnTo>
                                  <a:pt x="617" y="1214"/>
                                </a:lnTo>
                                <a:lnTo>
                                  <a:pt x="650" y="1130"/>
                                </a:lnTo>
                                <a:lnTo>
                                  <a:pt x="687" y="1051"/>
                                </a:lnTo>
                                <a:lnTo>
                                  <a:pt x="726" y="977"/>
                                </a:lnTo>
                                <a:lnTo>
                                  <a:pt x="768" y="907"/>
                                </a:lnTo>
                                <a:lnTo>
                                  <a:pt x="813" y="841"/>
                                </a:lnTo>
                                <a:lnTo>
                                  <a:pt x="859" y="779"/>
                                </a:lnTo>
                                <a:lnTo>
                                  <a:pt x="907" y="723"/>
                                </a:lnTo>
                                <a:lnTo>
                                  <a:pt x="956" y="671"/>
                                </a:lnTo>
                                <a:lnTo>
                                  <a:pt x="1007" y="624"/>
                                </a:lnTo>
                                <a:lnTo>
                                  <a:pt x="1058" y="582"/>
                                </a:lnTo>
                                <a:lnTo>
                                  <a:pt x="1111" y="545"/>
                                </a:lnTo>
                                <a:lnTo>
                                  <a:pt x="1163" y="513"/>
                                </a:lnTo>
                                <a:lnTo>
                                  <a:pt x="1216" y="486"/>
                                </a:lnTo>
                                <a:lnTo>
                                  <a:pt x="1268" y="464"/>
                                </a:lnTo>
                                <a:lnTo>
                                  <a:pt x="1321" y="447"/>
                                </a:lnTo>
                                <a:lnTo>
                                  <a:pt x="1372" y="435"/>
                                </a:lnTo>
                                <a:lnTo>
                                  <a:pt x="1422" y="429"/>
                                </a:lnTo>
                                <a:lnTo>
                                  <a:pt x="1467" y="428"/>
                                </a:lnTo>
                                <a:lnTo>
                                  <a:pt x="1509" y="430"/>
                                </a:lnTo>
                                <a:lnTo>
                                  <a:pt x="1552" y="438"/>
                                </a:lnTo>
                                <a:lnTo>
                                  <a:pt x="1591" y="449"/>
                                </a:lnTo>
                                <a:lnTo>
                                  <a:pt x="1630" y="465"/>
                                </a:lnTo>
                                <a:lnTo>
                                  <a:pt x="1665" y="485"/>
                                </a:lnTo>
                                <a:lnTo>
                                  <a:pt x="1700" y="510"/>
                                </a:lnTo>
                                <a:lnTo>
                                  <a:pt x="1731" y="539"/>
                                </a:lnTo>
                                <a:lnTo>
                                  <a:pt x="1761" y="572"/>
                                </a:lnTo>
                                <a:lnTo>
                                  <a:pt x="1788" y="610"/>
                                </a:lnTo>
                                <a:lnTo>
                                  <a:pt x="1811" y="653"/>
                                </a:lnTo>
                                <a:lnTo>
                                  <a:pt x="1833" y="701"/>
                                </a:lnTo>
                                <a:lnTo>
                                  <a:pt x="1850" y="752"/>
                                </a:lnTo>
                                <a:lnTo>
                                  <a:pt x="1865" y="809"/>
                                </a:lnTo>
                                <a:lnTo>
                                  <a:pt x="1875" y="871"/>
                                </a:lnTo>
                                <a:lnTo>
                                  <a:pt x="1883" y="937"/>
                                </a:lnTo>
                                <a:lnTo>
                                  <a:pt x="1886" y="1011"/>
                                </a:lnTo>
                                <a:lnTo>
                                  <a:pt x="1885" y="1085"/>
                                </a:lnTo>
                                <a:lnTo>
                                  <a:pt x="1881" y="1164"/>
                                </a:lnTo>
                                <a:lnTo>
                                  <a:pt x="1873" y="1243"/>
                                </a:lnTo>
                                <a:lnTo>
                                  <a:pt x="1862" y="1322"/>
                                </a:lnTo>
                                <a:lnTo>
                                  <a:pt x="1848" y="1403"/>
                                </a:lnTo>
                                <a:lnTo>
                                  <a:pt x="1833" y="1481"/>
                                </a:lnTo>
                                <a:lnTo>
                                  <a:pt x="1815" y="1560"/>
                                </a:lnTo>
                                <a:lnTo>
                                  <a:pt x="1796" y="1634"/>
                                </a:lnTo>
                                <a:lnTo>
                                  <a:pt x="1775" y="1707"/>
                                </a:lnTo>
                                <a:lnTo>
                                  <a:pt x="1753" y="1776"/>
                                </a:lnTo>
                                <a:lnTo>
                                  <a:pt x="1731" y="1841"/>
                                </a:lnTo>
                                <a:lnTo>
                                  <a:pt x="1709" y="1901"/>
                                </a:lnTo>
                                <a:lnTo>
                                  <a:pt x="1686" y="1954"/>
                                </a:lnTo>
                                <a:lnTo>
                                  <a:pt x="1756" y="1914"/>
                                </a:lnTo>
                                <a:lnTo>
                                  <a:pt x="1825" y="1869"/>
                                </a:lnTo>
                                <a:lnTo>
                                  <a:pt x="1894" y="1820"/>
                                </a:lnTo>
                                <a:lnTo>
                                  <a:pt x="1964" y="1770"/>
                                </a:lnTo>
                                <a:lnTo>
                                  <a:pt x="1993" y="1645"/>
                                </a:lnTo>
                                <a:lnTo>
                                  <a:pt x="2023" y="1523"/>
                                </a:lnTo>
                                <a:lnTo>
                                  <a:pt x="2056" y="1405"/>
                                </a:lnTo>
                                <a:lnTo>
                                  <a:pt x="2089" y="1291"/>
                                </a:lnTo>
                                <a:lnTo>
                                  <a:pt x="2124" y="1180"/>
                                </a:lnTo>
                                <a:lnTo>
                                  <a:pt x="2158" y="1074"/>
                                </a:lnTo>
                                <a:lnTo>
                                  <a:pt x="2194" y="972"/>
                                </a:lnTo>
                                <a:lnTo>
                                  <a:pt x="2231" y="875"/>
                                </a:lnTo>
                                <a:lnTo>
                                  <a:pt x="2268" y="782"/>
                                </a:lnTo>
                                <a:lnTo>
                                  <a:pt x="2306" y="694"/>
                                </a:lnTo>
                                <a:lnTo>
                                  <a:pt x="2342" y="610"/>
                                </a:lnTo>
                                <a:lnTo>
                                  <a:pt x="2380" y="531"/>
                                </a:lnTo>
                                <a:lnTo>
                                  <a:pt x="2418" y="457"/>
                                </a:lnTo>
                                <a:lnTo>
                                  <a:pt x="2455" y="388"/>
                                </a:lnTo>
                                <a:lnTo>
                                  <a:pt x="2492" y="324"/>
                                </a:lnTo>
                                <a:lnTo>
                                  <a:pt x="2528" y="266"/>
                                </a:lnTo>
                                <a:lnTo>
                                  <a:pt x="2563" y="212"/>
                                </a:lnTo>
                                <a:lnTo>
                                  <a:pt x="2598" y="165"/>
                                </a:lnTo>
                                <a:lnTo>
                                  <a:pt x="2631" y="124"/>
                                </a:lnTo>
                                <a:lnTo>
                                  <a:pt x="2663" y="87"/>
                                </a:lnTo>
                                <a:lnTo>
                                  <a:pt x="2694" y="58"/>
                                </a:lnTo>
                                <a:lnTo>
                                  <a:pt x="2723" y="33"/>
                                </a:lnTo>
                                <a:lnTo>
                                  <a:pt x="2751" y="15"/>
                                </a:lnTo>
                                <a:lnTo>
                                  <a:pt x="2777" y="4"/>
                                </a:lnTo>
                                <a:lnTo>
                                  <a:pt x="28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5"/>
                          </a:solidFill>
                          <a:ln w="19050">
                            <a:solidFill>
                              <a:schemeClr val="bg1">
                                <a:lumMod val="95000"/>
                              </a:schemeClr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>
                            <a:outerShdw dist="12700" dir="3000000" algn="tl" rotWithShape="0">
                              <a:schemeClr val="tx1"/>
                            </a:outerShdw>
                          </a:effectLst>
                        </wps:spPr>
                        <wps:bodyPr rot="0" vert="horz" wrap="none" lIns="0" tIns="0" rIns="0" bIns="0" anchor="ctr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243" y="201293"/>
                            <a:ext cx="896114" cy="74676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4C416DA" id="Group 23" o:spid="_x0000_s1026" alt="'Of' text in fancy script" style="position:absolute;margin-left:333.75pt;margin-top:104.25pt;width:77pt;height:91.4pt;z-index:251670015;mso-position-horizontal-relative:page;mso-position-vertical-relative:page;mso-width-relative:margin;mso-height-relative:margin" coordsize="9794,116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">
                <o:lock v:ext="edit" aspectratio="t"/>
                <v:shape id="Freeform 9" o:spid="_x0000_s1027" style="position:absolute;width:9794;height:11604;visibility:visible;mso-wrap-style:none;v-text-anchor:middle" coordsize="3085,36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8JasQA&#10;AADaAAAADwAAAGRycy9kb3ducmV2LnhtbESPQWsCMRSE7wX/Q3hCb5qthaKrUWrpQhF60FqKt+fm&#10;uVndvCxJ1PXfN0Khx2FmvmFmi8424kI+1I4VPA0zEMSl0zVXCrZfxWAMIkRkjY1jUnCjAIt572GG&#10;uXZXXtNlEyuRIBxyVGBibHMpQ2nIYhi6ljh5B+ctxiR9JbXHa4LbRo6y7EVarDktGGzpzVB52pyt&#10;gmLnb2Y18t/F+2G/Ms/H8/Lzh5R67HevUxCRuvgf/mt/aAUTuF9JN0DO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fCWrEAAAA2gAAAA8AAAAAAAAAAAAAAAAAmAIAAGRycy9k&#10;b3ducmV2LnhtbFBLBQYAAAAABAAEAPUAAACJAwAAAAA=&#10;" path="m2079,2527r-13,88l2053,2702r-11,85l2032,2870r-9,79l2018,3027r-5,72l2011,3169r,64l2014,3294r4,33l2024,3358r8,24l2041,3403r12,15l2066,3429r13,7l2094,3437r14,-5l2123,3424r14,-14l2152,3390r14,-25l2180,3335r12,-36l2202,3258r10,-47l2220,3159r5,-59l2229,3037r1,-70l2229,2913r-4,-52l2219,2804r-8,-52l2200,2705r-14,-42l2169,2626r-17,-32l2130,2567r-24,-22l2079,2527xm1336,633r-32,4l1270,649r-33,17l1202,690r-34,29l1134,753r-34,42l1066,843r-32,53l1002,956r-31,66l941,1094r-28,79l888,1258r-25,91l841,1447r-9,50l825,1552r-4,59l820,1672r3,64l826,1774r6,37l840,1849r10,36l862,1920r15,32l895,1982r20,29l938,2036r27,22l995,2077r33,15l1077,2107r51,11l1180,2122r54,-1l1268,2116r37,-6l1342,2101r34,-68l1408,1960r29,-75l1463,1808r24,-80l1508,1649r19,-79l1543,1490r13,-77l1566,1337r8,-73l1579,1194r3,-66l1582,1066r-3,-54l1573,953r-8,-53l1554,852r-15,-44l1524,769r-18,-34l1486,706r-21,-24l1441,663r-24,-16l1391,637r-27,-4l1336,633xm2636,417r-10,3l2615,431r-13,18l2589,472r-15,30l2560,536r-17,41l2526,621r-17,51l2491,726r-19,59l2453,848r-20,66l2413,985r-20,72l2373,1134r-21,79l2331,1293r-20,84l2291,1462r-20,87l2317,1487r43,-64l2402,1357r37,-68l2474,1221r32,-68l2536,1084r27,-68l2587,948r20,-66l2625,818r14,-62l2650,695r8,-56l2664,586r1,-50l2664,491r-3,-25l2658,447r-4,-15l2649,423r-7,-5l2636,417xm2801,r21,1l2840,6r17,13l2871,37r12,23l2892,89r8,36l2905,166r5,109l2909,381r-7,104l2890,586r-17,98l2852,780r-27,93l2796,962r-33,87l2726,1132r-39,81l2645,1289r-45,74l2554,1433r-48,66l2458,1562r-49,59l2359,1676r-50,50l2260,1773r-49,44l2197,1876r-12,60l2174,1998r64,-36l2303,1927r66,-33l2436,1864r67,-28l2570,1810r66,-22l2700,1769r63,-15l2824,1743r57,-7l2916,1735r32,1l2977,1742r26,8l3025,1761r19,14l3060,1793r12,21l3080,1839r4,27l3085,1878r-1,15l3084,1910r-2,17l3079,1946r-5,21l3069,1984r-8,17l3051,2016r-11,12l3026,2036r-15,3l2997,2039r-11,-5l2977,2024r-5,-14l2965,1997r-12,-11l2935,1977r-23,-7l2885,1967r-32,-3l2818,1964r-39,3l2724,1972r-59,9l2602,1993r-64,15l2471,2026r-68,21l2335,2071r-66,24l2204,2123r-62,30l2101,2386r43,8l2184,2405r37,13l2255,2436r33,21l2317,2483r27,29l2367,2546r20,37l2404,2624r13,47l2427,2721r6,55l2436,2839r-1,63l2431,2965r-8,64l2412,3091r-15,63l2380,3214r-20,59l2338,3328r-25,53l2287,3431r-29,46l2226,3519r-32,36l2161,3588r-36,26l2088,3634r-38,14l2012,3654r-32,l1950,3648r-28,-10l1896,3623r-22,-19l1854,3580r-19,-28l1819,3521r-13,-34l1794,3450r-10,-39l1776,3370r-6,-43l1766,3283r-4,-72l1761,3135r4,-80l1769,2970r8,-89l1787,2790r11,-94l1811,2599r16,-97l1804,2502r-23,-2l1761,2497r-19,-5l1727,2484r-13,-10l1707,2462r-5,-17l1703,2422r8,-27l1724,2366r20,-30l1769,2303r30,-33l1835,2235r41,-36l1917,1977r-83,57l1749,2087r-86,48l1576,2178r-46,75l1481,2321r-49,64l1381,2442r-53,52l1275,2541r-54,43l1168,2622r-55,33l1060,2684r-54,26l954,2733r-53,17l851,2766r-50,11l753,2787r-46,7l664,2798r-63,3l542,2797r-56,-9l434,2775r-50,-19l337,2733r-44,-28l252,2673r-38,-37l179,2595r-32,-44l119,2502,94,2451,70,2395,51,2337,34,2274,21,2209,11,2142,4,2072,,1978r1,-95l8,1789r12,-94l37,1602r20,-92l82,1420r29,-91l144,1241r37,-86l220,1071r42,-83l307,908r46,-78l403,756r51,-71l506,616r54,-65l615,491r54,-57l725,380r56,-49l836,287r55,-40l946,212r53,-29l1052,158r51,-17l1152,128r47,-6l1220,122r19,2l1254,129r12,7l1275,145r4,10l1283,166r-1,15l1276,196r-11,15l1250,224r-21,12l1156,273r-72,42l1016,363r-63,52l891,470r-58,60l778,593r-52,66l678,729r-46,71l591,875r-39,76l516,1028r-33,80l454,1188r-27,81l404,1349r-20,82l366,1513r-14,80l341,1672r-9,79l328,1828r-2,75l326,1977r4,70l337,2121r11,68l360,2252r16,58l394,2362r21,48l436,2454r25,39l486,2527r27,29l542,2582r29,20l601,2617r31,13l664,2637r32,4l727,2640r46,-6l821,2621r49,-19l920,2577r51,-31l1024,2508r51,-45l1128,2412r51,-59l1228,2289r-37,5l1157,2298r-62,2l1037,2296r-54,-7l930,2276r-48,-16l836,2239r-42,-24l755,2187r-37,-30l686,2123r-30,-37l629,2048r-23,-41l584,1964r-16,-43l553,1876r-11,-46l533,1783r-4,-47l525,1667r3,-71l534,1527r11,-68l561,1395r26,-93l617,1214r33,-84l687,1051r39,-74l768,907r45,-66l859,779r48,-56l956,671r51,-47l1058,582r53,-37l1163,513r53,-27l1268,464r53,-17l1372,435r50,-6l1467,428r42,2l1552,438r39,11l1630,465r35,20l1700,510r31,29l1761,572r27,38l1811,653r22,48l1850,752r15,57l1875,871r8,66l1886,1011r-1,74l1881,1164r-8,79l1862,1322r-14,81l1833,1481r-18,79l1796,1634r-21,73l1753,1776r-22,65l1709,1901r-23,53l1756,1914r69,-45l1894,1820r70,-50l1993,1645r30,-122l2056,1405r33,-114l2124,1180r34,-106l2194,972r37,-97l2268,782r38,-88l2342,610r38,-79l2418,457r37,-69l2492,324r36,-58l2563,212r35,-47l2631,124r32,-37l2694,58r29,-25l2751,15,2777,4,2801,xe" fillcolor="#653a95 [3208]" strokecolor="#f2f2f2 [3052]" strokeweight="1.5pt">
                  <v:stroke joinstyle="miter"/>
                  <v:shadow on="t" color="black [3213]" origin="-.5,-.5" offset=".22675mm,.27025mm"/>
                  <v:path arrowok="t" o:connecttype="custom" o:connectlocs="638493,1006433;660083,1091229;699135,1034699;701993,874000;414020,202303;318135,303613;260668,511633;284163,629457;391795,673602;478790,523701;501333,321398;457518,210560;822008,149901;772478,290275;735648,472252;827723,280112;843915,141961;911543,11751;912178,217230;810895,455102;693738,614848;857250,561811;966470,563717;977583,618024;948055,645972;894715,623741;720408,665345;735648,788569;773113,921638;726123,1089641;628650,1160463;569595,1095675;564198,914968;548323,788886;571183,720923;470218,737119;319405,860661;172085,888291;46673,810165;0,628187;57468,366813;195263,155935;350203,44780;407353,52719;302578,131799;163830,326479;105410,556095;125095,750141;200660,835254;325120,796508;312103,726957;199708,650418;167640,506869;243840,288051;386080,154347;517525,147678;592138,256928;581978,470346;579438,593570;696595,308695;802640,84478;889318,0" o:connectangles="0,0,0,0,0,0,0,0,0,0,0,0,0,0,0,0,0,0,0,0,0,0,0,0,0,0,0,0,0,0,0,0,0,0,0,0,0,0,0,0,0,0,0,0,0,0,0,0,0,0,0,0,0,0,0,0,0,0,0,0,0,0"/>
                  <o:lock v:ext="edit" verticies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" o:spid="_x0000_s1028" type="#_x0000_t75" style="position:absolute;left:472;top:2012;width:8961;height:74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YfwvnBAAAA2wAAAA8AAABkcnMvZG93bnJldi54bWxET0trAjEQvhf8D2GE3mp2W1pkNYosSC0o&#10;xcfF27AZdxc3kyWJa/rvG6HQ23x8z5kvo+nEQM63lhXkkwwEcWV1y7WC03H9MgXhA7LGzjIp+CEP&#10;y8XoaY6Ftnfe03AItUgh7AtU0ITQF1L6qiGDfmJ74sRdrDMYEnS11A7vKdx08jXLPqTBllNDgz2V&#10;DVXXw80oMLbc0tfbd8zd8FnK9/M0yt1WqedxXM1ABIrhX/zn3ug0P4fHL+kAufg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YfwvnBAAAA2wAAAA8AAAAAAAAAAAAAAAAAnwIA&#10;AGRycy9kb3ducmV2LnhtbFBLBQYAAAAABAAEAPcAAACNAwAAAAA=&#10;">
                  <v:imagedata r:id="rId8" o:title=""/>
                  <v:path arrowok="t"/>
                </v:shape>
                <w10:wrap type="square" anchorx="page" anchory="page"/>
              </v:group>
            </w:pict>
          </mc:Fallback>
        </mc:AlternateContent>
      </w:r>
      <w:r w:rsidR="00152F24">
        <w:t xml:space="preserve"> </w:t>
      </w:r>
      <w:sdt>
        <w:sdtPr>
          <w:alias w:val="Participation:"/>
          <w:tag w:val="Participation:"/>
          <w:id w:val="-185058133"/>
          <w:placeholder>
            <w:docPart w:val="DB16BF97659C4609829998260B4F35E0"/>
          </w:placeholder>
          <w:temporary/>
          <w:showingPlcHdr/>
          <w15:appearance w15:val="hidden"/>
        </w:sdtPr>
        <w:sdtEndPr/>
        <w:sdtContent>
          <w:r w:rsidR="000320C2">
            <w:t>Participation</w:t>
          </w:r>
        </w:sdtContent>
      </w:sdt>
    </w:p>
    <w:p w14:paraId="76886EA8" w14:textId="30E6E5E8" w:rsidR="005E66C2" w:rsidRDefault="005E66C2" w:rsidP="00951F15">
      <w:pPr>
        <w:pStyle w:val="Heading1"/>
      </w:pPr>
    </w:p>
    <w:p w14:paraId="6B0A0735" w14:textId="77777777" w:rsidR="005E66C2" w:rsidRDefault="000E39BC">
      <w:r>
        <w:t>Is thanked for their participation in the Wellness Pillar</w:t>
      </w:r>
    </w:p>
    <w:p w14:paraId="7AC376E9" w14:textId="5D4165B0" w:rsidR="00BF5BF0" w:rsidRPr="00A27175" w:rsidRDefault="005C3149" w:rsidP="00006B66">
      <w:pPr>
        <w:pStyle w:val="Heading2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 xml:space="preserve"> </w:t>
      </w:r>
    </w:p>
    <w:p w14:paraId="37B5AFD2" w14:textId="77777777" w:rsidR="005E66C2" w:rsidRPr="00BF5BF0" w:rsidRDefault="00BF5BF0" w:rsidP="00006B66">
      <w:pPr>
        <w:pStyle w:val="Heading2"/>
        <w:rPr>
          <w:i/>
          <w:sz w:val="20"/>
          <w:szCs w:val="20"/>
        </w:rPr>
      </w:pPr>
      <w:r>
        <w:rPr>
          <w:i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673087" behindDoc="0" locked="0" layoutInCell="1" allowOverlap="1" wp14:anchorId="142D1FC2" wp14:editId="22280821">
                <wp:simplePos x="0" y="0"/>
                <wp:positionH relativeFrom="margin">
                  <wp:align>left</wp:align>
                </wp:positionH>
                <wp:positionV relativeFrom="paragraph">
                  <wp:posOffset>10795</wp:posOffset>
                </wp:positionV>
                <wp:extent cx="8069580" cy="30480"/>
                <wp:effectExtent l="0" t="0" r="26670" b="2667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069580" cy="3048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38A7F5E" id="Straight Connector 4" o:spid="_x0000_s1026" style="position:absolute;flip:y;z-index:251673087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.85pt" to="635.4pt,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" strokecolor="black [3213]">
                <w10:wrap anchorx="margin"/>
              </v:line>
            </w:pict>
          </mc:Fallback>
        </mc:AlternateContent>
      </w:r>
      <w:r w:rsidR="000E39BC" w:rsidRPr="00BF5BF0">
        <w:rPr>
          <w:i/>
          <w:sz w:val="20"/>
          <w:szCs w:val="20"/>
        </w:rPr>
        <w:t>Name of Wellness Pillar</w:t>
      </w:r>
    </w:p>
    <w:p w14:paraId="5026E9C6" w14:textId="77777777" w:rsidR="00BF5BF0" w:rsidRPr="00BF5BF0" w:rsidRDefault="00BF5BF0" w:rsidP="00006B66">
      <w:pPr>
        <w:pStyle w:val="Heading2"/>
        <w:rPr>
          <w:i/>
          <w:sz w:val="24"/>
          <w:szCs w:val="24"/>
        </w:rPr>
      </w:pPr>
    </w:p>
    <w:tbl>
      <w:tblPr>
        <w:tblW w:w="99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Award seal and signature"/>
      </w:tblPr>
      <w:tblGrid>
        <w:gridCol w:w="3124"/>
        <w:gridCol w:w="9549"/>
        <w:gridCol w:w="6209"/>
        <w:gridCol w:w="6209"/>
      </w:tblGrid>
      <w:tr w:rsidR="000E39BC" w14:paraId="7914B34F" w14:textId="77777777" w:rsidTr="000E39BC">
        <w:trPr>
          <w:trHeight w:val="3024"/>
        </w:trPr>
        <w:tc>
          <w:tcPr>
            <w:tcW w:w="3123" w:type="dxa"/>
            <w:vAlign w:val="center"/>
          </w:tcPr>
          <w:p w14:paraId="7FE32CA3" w14:textId="77777777" w:rsidR="000E39BC" w:rsidRPr="0074188A" w:rsidRDefault="000E39BC" w:rsidP="000E39BC">
            <w:pPr>
              <w:spacing w:after="0" w:line="240" w:lineRule="auto"/>
            </w:pPr>
            <w:r w:rsidRPr="0074188A">
              <w:rPr>
                <w:noProof/>
                <w:lang w:eastAsia="en-US"/>
              </w:rPr>
              <w:drawing>
                <wp:anchor distT="0" distB="0" distL="114300" distR="114300" simplePos="0" relativeHeight="251672063" behindDoc="0" locked="0" layoutInCell="1" allowOverlap="1" wp14:anchorId="74CCABBB" wp14:editId="6AE52BA7">
                  <wp:simplePos x="0" y="0"/>
                  <wp:positionH relativeFrom="column">
                    <wp:posOffset>-60960</wp:posOffset>
                  </wp:positionH>
                  <wp:positionV relativeFrom="paragraph">
                    <wp:posOffset>132715</wp:posOffset>
                  </wp:positionV>
                  <wp:extent cx="2880360" cy="914400"/>
                  <wp:effectExtent l="0" t="0" r="0" b="0"/>
                  <wp:wrapNone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SACLogo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36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9549" w:type="dxa"/>
            <w:tcMar>
              <w:left w:w="922" w:type="dxa"/>
            </w:tcMar>
          </w:tcPr>
          <w:tbl>
            <w:tblPr>
              <w:tblW w:w="4554" w:type="pct"/>
              <w:jc w:val="right"/>
              <w:tblBorders>
                <w:bottom w:val="single" w:sz="8" w:space="0" w:color="A18F8F" w:themeColor="text2" w:themeTint="99"/>
                <w:insideH w:val="single" w:sz="8" w:space="0" w:color="A18F8F" w:themeColor="text2" w:themeTint="99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Date and signature"/>
            </w:tblPr>
            <w:tblGrid>
              <w:gridCol w:w="1790"/>
              <w:gridCol w:w="412"/>
              <w:gridCol w:w="4187"/>
              <w:gridCol w:w="1468"/>
            </w:tblGrid>
            <w:tr w:rsidR="000E39BC" w:rsidRPr="0074188A" w14:paraId="1DDCAE64" w14:textId="77777777" w:rsidTr="00050AF4">
              <w:trPr>
                <w:gridAfter w:val="1"/>
                <w:wAfter w:w="1468" w:type="dxa"/>
                <w:trHeight w:val="992"/>
                <w:jc w:val="right"/>
              </w:trPr>
              <w:tc>
                <w:tcPr>
                  <w:tcW w:w="1790" w:type="dxa"/>
                  <w:vAlign w:val="bottom"/>
                </w:tcPr>
                <w:p w14:paraId="49347601" w14:textId="77777777" w:rsidR="000E39BC" w:rsidRPr="0074188A" w:rsidRDefault="00C24BDA" w:rsidP="000E39BC">
                  <w:pPr>
                    <w:pStyle w:val="Heading3"/>
                  </w:pPr>
                  <w:sdt>
                    <w:sdtPr>
                      <w:alias w:val="Presented by:"/>
                      <w:tag w:val="Presented by:"/>
                      <w:id w:val="-29579104"/>
                      <w:placeholder>
                        <w:docPart w:val="9535D191965B4DA7BE94A4271E1851C4"/>
                      </w:placeholder>
                      <w:temporary/>
                      <w:showingPlcHdr/>
                      <w15:appearance w15:val="hidden"/>
                    </w:sdtPr>
                    <w:sdtEndPr/>
                    <w:sdtContent>
                      <w:r w:rsidR="000E39BC" w:rsidRPr="0074188A">
                        <w:t>Presented By:</w:t>
                      </w:r>
                    </w:sdtContent>
                  </w:sdt>
                </w:p>
              </w:tc>
              <w:tc>
                <w:tcPr>
                  <w:tcW w:w="4599" w:type="dxa"/>
                  <w:gridSpan w:val="2"/>
                  <w:vAlign w:val="bottom"/>
                </w:tcPr>
                <w:p w14:paraId="7C9FE9E3" w14:textId="250ECE5F" w:rsidR="000E39BC" w:rsidRPr="0074188A" w:rsidRDefault="000E39BC" w:rsidP="00BF5BF0">
                  <w:pPr>
                    <w:pStyle w:val="Heading4"/>
                  </w:pPr>
                </w:p>
              </w:tc>
            </w:tr>
            <w:tr w:rsidR="000E39BC" w:rsidRPr="0074188A" w14:paraId="584FB47F" w14:textId="77777777" w:rsidTr="00050AF4">
              <w:trPr>
                <w:gridAfter w:val="1"/>
                <w:wAfter w:w="1468" w:type="dxa"/>
                <w:trHeight w:val="992"/>
                <w:jc w:val="right"/>
              </w:trPr>
              <w:tc>
                <w:tcPr>
                  <w:tcW w:w="1790" w:type="dxa"/>
                  <w:vAlign w:val="bottom"/>
                </w:tcPr>
                <w:p w14:paraId="361AEECC" w14:textId="77777777" w:rsidR="000E39BC" w:rsidRPr="0074188A" w:rsidRDefault="00C24BDA" w:rsidP="000E39BC">
                  <w:pPr>
                    <w:pStyle w:val="Heading3"/>
                  </w:pPr>
                  <w:sdt>
                    <w:sdtPr>
                      <w:alias w:val="On this day:"/>
                      <w:tag w:val="On this day:"/>
                      <w:id w:val="552434692"/>
                      <w:placeholder>
                        <w:docPart w:val="B6FB1EEC6DD94CAD98ECD218FAD62622"/>
                      </w:placeholder>
                      <w:temporary/>
                      <w:showingPlcHdr/>
                      <w15:appearance w15:val="hidden"/>
                    </w:sdtPr>
                    <w:sdtEndPr/>
                    <w:sdtContent>
                      <w:r w:rsidR="000E39BC" w:rsidRPr="0074188A">
                        <w:t>On This Day:</w:t>
                      </w:r>
                    </w:sdtContent>
                  </w:sdt>
                </w:p>
              </w:tc>
              <w:tc>
                <w:tcPr>
                  <w:tcW w:w="4599" w:type="dxa"/>
                  <w:gridSpan w:val="2"/>
                  <w:vAlign w:val="bottom"/>
                </w:tcPr>
                <w:p w14:paraId="4247D1FD" w14:textId="440FEB3A" w:rsidR="000E39BC" w:rsidRPr="0074188A" w:rsidRDefault="00BF5BF0" w:rsidP="005C3149">
                  <w:pPr>
                    <w:pStyle w:val="Heading4"/>
                  </w:pPr>
                  <w:r w:rsidRPr="00BF5BF0">
                    <w:rPr>
                      <w:noProof/>
                      <w:sz w:val="20"/>
                      <w:szCs w:val="20"/>
                      <w:lang w:eastAsia="en-US"/>
                    </w:rPr>
                    <mc:AlternateContent>
                      <mc:Choice Requires="wps">
                        <w:drawing>
                          <wp:anchor distT="45720" distB="45720" distL="114300" distR="114300" simplePos="0" relativeHeight="251675135" behindDoc="1" locked="0" layoutInCell="1" allowOverlap="1" wp14:anchorId="74C89648" wp14:editId="4E3A48A8">
                            <wp:simplePos x="0" y="0"/>
                            <wp:positionH relativeFrom="column">
                              <wp:posOffset>205740</wp:posOffset>
                            </wp:positionH>
                            <wp:positionV relativeFrom="paragraph">
                              <wp:posOffset>-399415</wp:posOffset>
                            </wp:positionV>
                            <wp:extent cx="1973580" cy="251460"/>
                            <wp:effectExtent l="0" t="0" r="7620" b="0"/>
                            <wp:wrapNone/>
                            <wp:docPr id="217" name="Text Box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973580" cy="25146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sdt>
                                        <w:sdtPr>
                                          <w:rPr>
                                            <w:sz w:val="16"/>
                                            <w:szCs w:val="16"/>
                                          </w:rPr>
                                          <w:alias w:val="Enter name/title of presenter:"/>
                                          <w:tag w:val="Enter name/title of presenter:"/>
                                          <w:id w:val="-301236117"/>
                                          <w:placeholder>
                                            <w:docPart w:val="E55584EE31544243A339E3A0642574D4"/>
                                          </w:placeholder>
                                          <w:temporary/>
                                          <w:showingPlcHdr/>
                                          <w15:appearance w15:val="hidden"/>
                                        </w:sdtPr>
                                        <w:sdtEndPr>
                                          <w:rPr>
                                            <w:sz w:val="26"/>
                                            <w:szCs w:val="26"/>
                                          </w:rPr>
                                        </w:sdtEndPr>
                                        <w:sdtContent>
                                          <w:p w14:paraId="0371173A" w14:textId="77777777" w:rsidR="00BF5BF0" w:rsidRDefault="00BF5BF0">
                                            <w:r w:rsidRPr="00BF5BF0">
                                              <w:rPr>
                                                <w:sz w:val="16"/>
                                                <w:szCs w:val="16"/>
                                              </w:rPr>
                                              <w:t>Name/Title of Presenter</w:t>
                                            </w:r>
                                          </w:p>
                                        </w:sdtContent>
                                      </w:sdt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340FDFDF"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Text Box 2" o:spid="_x0000_s1026" type="#_x0000_t202" style="position:absolute;left:0;text-align:left;margin-left:16.2pt;margin-top:-31.45pt;width:155.4pt;height:19.8pt;z-index:-251641345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" stroked="f">
                            <v:textbox>
                              <w:txbxContent>
                                <w:sdt>
                                  <w:sdtPr>
                                    <w:rPr>
                                      <w:sz w:val="16"/>
                                      <w:szCs w:val="16"/>
                                    </w:rPr>
                                    <w:alias w:val="Enter name/title of presenter:"/>
                                    <w:tag w:val="Enter name/title of presenter:"/>
                                    <w:id w:val="-301236117"/>
                                    <w:placeholder>
                                      <w:docPart w:val="E55584EE31544243A339E3A0642574D4"/>
                                    </w:placeholder>
                                    <w:temporary/>
                                    <w:showingPlcHdr/>
                                    <w15:appearance w15:val="hidden"/>
                                  </w:sdtPr>
                                  <w:sdtEndPr>
                                    <w:rPr>
                                      <w:sz w:val="26"/>
                                      <w:szCs w:val="26"/>
                                    </w:rPr>
                                  </w:sdtEndPr>
                                  <w:sdtContent>
                                    <w:p w:rsidR="00BF5BF0" w:rsidRDefault="00BF5BF0">
                                      <w:r w:rsidRPr="00BF5BF0">
                                        <w:rPr>
                                          <w:sz w:val="16"/>
                                          <w:szCs w:val="16"/>
                                        </w:rPr>
                                        <w:t>Name/Title of Presenter</w:t>
                                      </w:r>
                                    </w:p>
                                  </w:sdtContent>
                                </w:sdt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</w:tc>
            </w:tr>
            <w:tr w:rsidR="000E39BC" w:rsidRPr="0074188A" w14:paraId="24F9597E" w14:textId="77777777" w:rsidTr="00050AF4">
              <w:trPr>
                <w:trHeight w:val="992"/>
                <w:jc w:val="right"/>
              </w:trPr>
              <w:tc>
                <w:tcPr>
                  <w:tcW w:w="2202" w:type="dxa"/>
                  <w:gridSpan w:val="2"/>
                  <w:vAlign w:val="bottom"/>
                </w:tcPr>
                <w:p w14:paraId="04CC40F6" w14:textId="77777777" w:rsidR="000E39BC" w:rsidRPr="0074188A" w:rsidRDefault="000E39BC" w:rsidP="00050AF4">
                  <w:pPr>
                    <w:pStyle w:val="Heading3"/>
                    <w:jc w:val="both"/>
                  </w:pPr>
                  <w:r w:rsidRPr="0074188A">
                    <w:t>Event name:</w:t>
                  </w:r>
                </w:p>
              </w:tc>
              <w:tc>
                <w:tcPr>
                  <w:tcW w:w="5655" w:type="dxa"/>
                  <w:gridSpan w:val="2"/>
                  <w:vAlign w:val="bottom"/>
                </w:tcPr>
                <w:p w14:paraId="2AE4C229" w14:textId="31BFEC4F" w:rsidR="000E39BC" w:rsidRPr="0074188A" w:rsidRDefault="00BF5BF0" w:rsidP="005C3149">
                  <w:pPr>
                    <w:pStyle w:val="Heading4"/>
                    <w:jc w:val="both"/>
                  </w:pPr>
                  <w:r>
                    <w:rPr>
                      <w:noProof/>
                      <w:lang w:eastAsia="en-US"/>
                    </w:rPr>
                    <mc:AlternateContent>
                      <mc:Choice Requires="wps">
                        <w:drawing>
                          <wp:anchor distT="45720" distB="45720" distL="114300" distR="114300" simplePos="0" relativeHeight="251677183" behindDoc="1" locked="0" layoutInCell="1" allowOverlap="1" wp14:anchorId="2D0242A7" wp14:editId="4AC3D08B">
                            <wp:simplePos x="0" y="0"/>
                            <wp:positionH relativeFrom="column">
                              <wp:posOffset>36830</wp:posOffset>
                            </wp:positionH>
                            <wp:positionV relativeFrom="paragraph">
                              <wp:posOffset>-424815</wp:posOffset>
                            </wp:positionV>
                            <wp:extent cx="1630680" cy="220980"/>
                            <wp:effectExtent l="0" t="0" r="7620" b="7620"/>
                            <wp:wrapNone/>
                            <wp:docPr id="5" name="Text Box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630680" cy="22098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77B0A49C" w14:textId="77777777" w:rsidR="00BF5BF0" w:rsidRPr="00BF5BF0" w:rsidRDefault="00BF5BF0">
                                        <w:pPr>
                                          <w:rPr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BF5BF0">
                                          <w:rPr>
                                            <w:sz w:val="16"/>
                                            <w:szCs w:val="16"/>
                                          </w:rPr>
                                          <w:t>Date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4E113733" id="_x0000_s1027" type="#_x0000_t202" style="position:absolute;left:0;text-align:left;margin-left:2.9pt;margin-top:-33.45pt;width:128.4pt;height:17.4pt;z-index:-251639297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" stroked="f">
                            <v:textbox>
                              <w:txbxContent>
                                <w:p w:rsidR="00BF5BF0" w:rsidRPr="00BF5BF0" w:rsidRDefault="00BF5BF0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BF5BF0">
                                    <w:rPr>
                                      <w:sz w:val="16"/>
                                      <w:szCs w:val="16"/>
                                    </w:rPr>
                                    <w:t>Date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</w:tc>
            </w:tr>
          </w:tbl>
          <w:p w14:paraId="0CEAEBE7" w14:textId="77777777" w:rsidR="000E39BC" w:rsidRPr="0074188A" w:rsidRDefault="000E39BC" w:rsidP="000E39BC">
            <w:pPr>
              <w:spacing w:after="0" w:line="240" w:lineRule="auto"/>
            </w:pPr>
          </w:p>
        </w:tc>
        <w:tc>
          <w:tcPr>
            <w:tcW w:w="6209" w:type="dxa"/>
            <w:vAlign w:val="bottom"/>
          </w:tcPr>
          <w:p w14:paraId="2B68A814" w14:textId="77777777" w:rsidR="000E39BC" w:rsidRPr="0074188A" w:rsidRDefault="00C24BDA" w:rsidP="000E39BC">
            <w:pPr>
              <w:pStyle w:val="Heading3"/>
            </w:pPr>
            <w:sdt>
              <w:sdtPr>
                <w:alias w:val="Presented by:"/>
                <w:tag w:val="Presented by:"/>
                <w:id w:val="358082739"/>
                <w:placeholder>
                  <w:docPart w:val="53B2A40755304910B70D10067AFB8E57"/>
                </w:placeholder>
                <w:temporary/>
                <w:showingPlcHdr/>
                <w15:appearance w15:val="hidden"/>
              </w:sdtPr>
              <w:sdtEndPr/>
              <w:sdtContent>
                <w:r w:rsidR="000E39BC" w:rsidRPr="0074188A">
                  <w:t>Presented By:</w:t>
                </w:r>
              </w:sdtContent>
            </w:sdt>
          </w:p>
        </w:tc>
        <w:sdt>
          <w:sdtPr>
            <w:alias w:val="Enter name/title of presenter:"/>
            <w:tag w:val="Enter name/title of presenter:"/>
            <w:id w:val="2088803392"/>
            <w:placeholder>
              <w:docPart w:val="DFE209331F9A4E5E9153DF7067767CC0"/>
            </w:placeholder>
            <w:temporary/>
            <w:showingPlcHdr/>
            <w15:appearance w15:val="hidden"/>
          </w:sdtPr>
          <w:sdtEndPr/>
          <w:sdtContent>
            <w:tc>
              <w:tcPr>
                <w:tcW w:w="6209" w:type="dxa"/>
                <w:vAlign w:val="bottom"/>
              </w:tcPr>
              <w:p w14:paraId="6904D2B7" w14:textId="77777777" w:rsidR="000E39BC" w:rsidRPr="008B62B2" w:rsidRDefault="000E39BC" w:rsidP="000E39BC">
                <w:pPr>
                  <w:pStyle w:val="Heading4"/>
                </w:pPr>
                <w:r w:rsidRPr="0074188A">
                  <w:t>Name/Title of Presenter</w:t>
                </w:r>
              </w:p>
            </w:tc>
          </w:sdtContent>
        </w:sdt>
      </w:tr>
    </w:tbl>
    <w:p w14:paraId="2A2FCF11" w14:textId="77777777" w:rsidR="00982BCF" w:rsidRDefault="00BF5BF0" w:rsidP="00DD1D5B">
      <w:pPr>
        <w:pStyle w:val="NoSpacing"/>
      </w:pPr>
      <w:r>
        <w:rPr>
          <w:noProof/>
          <w:lang w:eastAsia="en-US"/>
        </w:rPr>
        <mc:AlternateContent>
          <mc:Choice Requires="wps">
            <w:drawing>
              <wp:anchor distT="45720" distB="45720" distL="114300" distR="114300" simplePos="0" relativeHeight="251679231" behindDoc="1" locked="0" layoutInCell="1" allowOverlap="1" wp14:anchorId="55243019" wp14:editId="6856137C">
                <wp:simplePos x="0" y="0"/>
                <wp:positionH relativeFrom="column">
                  <wp:posOffset>4274820</wp:posOffset>
                </wp:positionH>
                <wp:positionV relativeFrom="paragraph">
                  <wp:posOffset>-2540</wp:posOffset>
                </wp:positionV>
                <wp:extent cx="2065020" cy="229870"/>
                <wp:effectExtent l="0" t="0" r="0" b="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5020" cy="229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874870" w14:textId="77777777" w:rsidR="00BF5BF0" w:rsidRPr="00BF5BF0" w:rsidRDefault="00BF5BF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BF5BF0">
                              <w:rPr>
                                <w:sz w:val="16"/>
                                <w:szCs w:val="16"/>
                              </w:rPr>
                              <w:t>Name of Event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B51E83" id="_x0000_s1028" type="#_x0000_t202" style="position:absolute;left:0;text-align:left;margin-left:336.6pt;margin-top:-.2pt;width:162.6pt;height:18.1pt;z-index:-251637249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" stroked="f">
                <v:textbox>
                  <w:txbxContent>
                    <w:p w:rsidR="00BF5BF0" w:rsidRPr="00BF5BF0" w:rsidRDefault="00BF5BF0">
                      <w:pPr>
                        <w:rPr>
                          <w:sz w:val="16"/>
                          <w:szCs w:val="16"/>
                        </w:rPr>
                      </w:pPr>
                      <w:r w:rsidRPr="00BF5BF0">
                        <w:rPr>
                          <w:sz w:val="16"/>
                          <w:szCs w:val="16"/>
                        </w:rPr>
                        <w:t>Name of Event</w:t>
                      </w:r>
                    </w:p>
                  </w:txbxContent>
                </v:textbox>
              </v:shape>
            </w:pict>
          </mc:Fallback>
        </mc:AlternateContent>
      </w:r>
    </w:p>
    <w:sectPr w:rsidR="00982BCF" w:rsidSect="00DD1D5B">
      <w:headerReference w:type="default" r:id="rId10"/>
      <w:footerReference w:type="default" r:id="rId11"/>
      <w:headerReference w:type="first" r:id="rId12"/>
      <w:pgSz w:w="15840" w:h="12240" w:orient="landscape"/>
      <w:pgMar w:top="2592" w:right="1584" w:bottom="1152" w:left="1584" w:header="1080" w:footer="108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4A614D" w14:textId="77777777" w:rsidR="000E39BC" w:rsidRDefault="000E39BC">
      <w:pPr>
        <w:spacing w:after="0" w:line="240" w:lineRule="auto"/>
      </w:pPr>
      <w:r>
        <w:separator/>
      </w:r>
    </w:p>
  </w:endnote>
  <w:endnote w:type="continuationSeparator" w:id="0">
    <w:p w14:paraId="0F61FAED" w14:textId="77777777" w:rsidR="000E39BC" w:rsidRDefault="000E39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lantagenet Cherokee">
    <w:altName w:val="Plantagenet Cherokee"/>
    <w:charset w:val="00"/>
    <w:family w:val="roman"/>
    <w:pitch w:val="variable"/>
    <w:sig w:usb0="00000003" w:usb1="00000000" w:usb2="00001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46515535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1621220" w14:textId="77777777" w:rsidR="00F65C30" w:rsidRDefault="00F65C30" w:rsidP="00F65C30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D1939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36652C" w14:textId="77777777" w:rsidR="000E39BC" w:rsidRDefault="000E39BC">
      <w:pPr>
        <w:spacing w:after="0" w:line="240" w:lineRule="auto"/>
      </w:pPr>
      <w:r>
        <w:separator/>
      </w:r>
    </w:p>
  </w:footnote>
  <w:footnote w:type="continuationSeparator" w:id="0">
    <w:p w14:paraId="525FF4CC" w14:textId="77777777" w:rsidR="000E39BC" w:rsidRDefault="000E39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C8561E" w14:textId="77777777" w:rsidR="007D7E74" w:rsidRDefault="00982BCF">
    <w:pPr>
      <w:pStyle w:val="Header"/>
    </w:pPr>
    <w:r>
      <w:rPr>
        <w:noProof/>
        <w:lang w:eastAsia="en-US"/>
      </w:rPr>
      <mc:AlternateContent>
        <mc:Choice Requires="wpg">
          <w:drawing>
            <wp:anchor distT="0" distB="0" distL="114300" distR="114300" simplePos="0" relativeHeight="251658240" behindDoc="1" locked="1" layoutInCell="1" allowOverlap="1" wp14:anchorId="4691EC23" wp14:editId="671CD06E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9198864" cy="6867144"/>
              <wp:effectExtent l="0" t="0" r="2540" b="0"/>
              <wp:wrapNone/>
              <wp:docPr id="2" name="Group 2" descr="2 rectangle frames interwoven at the corners with starburst rays extending from the center to the edges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98864" cy="6867144"/>
                        <a:chOff x="0" y="0"/>
                        <a:chExt cx="9198610" cy="6866890"/>
                      </a:xfrm>
                    </wpg:grpSpPr>
                    <pic:pic xmlns:pic="http://schemas.openxmlformats.org/drawingml/2006/picture">
                      <pic:nvPicPr>
                        <pic:cNvPr id="3" name="Rays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98610" cy="685736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" name="Rectangle border"/>
                      <wps:cNvSpPr>
                        <a:spLocks noChangeAspect="1"/>
                      </wps:cNvSpPr>
                      <wps:spPr>
                        <a:xfrm>
                          <a:off x="180304" y="167425"/>
                          <a:ext cx="8833104" cy="6537960"/>
                        </a:xfrm>
                        <a:prstGeom prst="rect">
                          <a:avLst/>
                        </a:prstGeom>
                        <a:noFill/>
                        <a:ln w="82550">
                          <a:solidFill>
                            <a:schemeClr val="accent5"/>
                          </a:solidFill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824" name="Black border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2879" y="0"/>
                          <a:ext cx="9179560" cy="686689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778E70E" id="Group 2" o:spid="_x0000_s1026" alt="2 rectangle frames interwoven at the corners with starburst rays extending from the center to the edges" style="position:absolute;margin-left:0;margin-top:0;width:724.3pt;height:540.7pt;z-index:-251658240;mso-position-horizontal:center;mso-position-horizontal-relative:page;mso-position-vertical:center;mso-position-vertical-relative:page;mso-width-relative:margin;mso-height-relative:margin" coordsize="91986,686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ays" o:spid="_x0000_s1027" type="#_x0000_t75" style="position:absolute;width:91986;height:685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iscLnDAAAA2gAAAA8AAABkcnMvZG93bnJldi54bWxEj81qwzAQhO+FvIPYQC+lkdNAKG6U4ARi&#10;Sg6GpH2ArbW13VgrI6n+efsoUOhxmJlvmM1uNK3oyfnGsoLlIgFBXFrdcKXg8+P4/ArCB2SNrWVS&#10;MJGH3Xb2sMFU24HP1F9CJSKEfYoK6hC6VEpf1mTQL2xHHL1v6wyGKF0ltcMhwk0rX5JkLQ02HBdq&#10;7OhQU3m9/BoFbjjlXHzprJuWTfvzlA9U7DOlHudj9gYi0Bj+w3/td61gBfcr8QbI7Q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KxwucMAAADaAAAADwAAAAAAAAAAAAAAAACf&#10;AgAAZHJzL2Rvd25yZXYueG1sUEsFBgAAAAAEAAQA9wAAAI8DAAAAAA==&#10;">
                <v:imagedata r:id="rId3" o:title=""/>
                <v:path arrowok="t"/>
              </v:shape>
              <v:rect id="Rectangle border" o:spid="_x0000_s1028" style="position:absolute;left:1803;top:1674;width:88331;height:6537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v52r8A&#10;AADaAAAADwAAAGRycy9kb3ducmV2LnhtbERPyWrDMBC9F/oPYgq5NXKTNosTJZRCodcmPuQ4WBPb&#10;xBq5kmLLf18ZCj0Nj7fO/hhNK3pyvrGs4GWegSAurW64UlCcP583IHxA1thaJgUjeTgeHh/2mGs7&#10;8Df1p1CJFMI+RwV1CF0upS9rMujntiNO3NU6gyFBV0ntcEjhppWLLFtJgw2nhho7+qipvJ3uRgG3&#10;l277ZuPPWLyWSxMv63hDp9TsKb7vQASK4V/85/7SaT5Mr0xXHn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ky/navwAAANoAAAAPAAAAAAAAAAAAAAAAAJgCAABkcnMvZG93bnJl&#10;di54bWxQSwUGAAAAAAQABAD1AAAAhAMAAAAA&#10;" filled="f" strokecolor="#653a95 [3208]" strokeweight="6.5pt">
                <v:path arrowok="t"/>
                <o:lock v:ext="edit" aspectratio="t"/>
              </v:rect>
              <v:shape id="Black border" o:spid="_x0000_s1029" type="#_x0000_t75" style="position:absolute;left:128;width:91796;height:686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8WBfEAAAA3QAAAA8AAABkcnMvZG93bnJldi54bWxEj9GKwjAURN8X/IdwhX1ZNFUXlWqUKiz4&#10;sitWP+DSXJtic1OaqPXvzYLg4zAzZ5jlurO1uFHrK8cKRsMEBHHhdMWlgtPxZzAH4QOyxtoxKXiQ&#10;h/Wq97HEVLs7H+iWh1JECPsUFZgQmlRKXxiy6IeuIY7e2bUWQ5RtKXWL9wi3tRwnyVRarDguGGxo&#10;a6i45Fer4G9WNl+zfb79LbrajDZ7oiy7KvXZ77IFiEBdeIdf7Z1WMJmPv+H/TXwCcvUE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j8WBfEAAAA3QAAAA8AAAAAAAAAAAAAAAAA&#10;nwIAAGRycy9kb3ducmV2LnhtbFBLBQYAAAAABAAEAPcAAACQAwAAAAA=&#10;">
                <v:imagedata r:id="rId4" o:title=""/>
                <v:path arrowok="t"/>
              </v:shape>
              <w10:wrap anchorx="page" anchory="page"/>
              <w10:anchorlock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D9882F" w14:textId="77777777" w:rsidR="00F65C30" w:rsidRPr="000E39BC" w:rsidRDefault="00DD1D5B">
    <w:pPr>
      <w:pStyle w:val="Header"/>
      <w:rPr>
        <w:sz w:val="56"/>
        <w:szCs w:val="56"/>
      </w:rPr>
    </w:pPr>
    <w:r w:rsidRPr="000E39BC">
      <w:rPr>
        <w:noProof/>
        <w:sz w:val="56"/>
        <w:szCs w:val="56"/>
        <w:lang w:eastAsia="en-US"/>
      </w:rPr>
      <mc:AlternateContent>
        <mc:Choice Requires="wpg">
          <w:drawing>
            <wp:anchor distT="0" distB="0" distL="114300" distR="114300" simplePos="0" relativeHeight="251660288" behindDoc="1" locked="1" layoutInCell="1" allowOverlap="1" wp14:anchorId="5775045F" wp14:editId="3F35866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9198864" cy="6867144"/>
              <wp:effectExtent l="0" t="0" r="2540" b="0"/>
              <wp:wrapNone/>
              <wp:docPr id="6" name="Group 6" descr="2 rectangle frames interwoven at the corners with starburst rays extending from the center to the edges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98864" cy="6867144"/>
                        <a:chOff x="0" y="0"/>
                        <a:chExt cx="9198610" cy="6866890"/>
                      </a:xfrm>
                    </wpg:grpSpPr>
                    <pic:pic xmlns:pic="http://schemas.openxmlformats.org/drawingml/2006/picture">
                      <pic:nvPicPr>
                        <pic:cNvPr id="12" name="Rays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98610" cy="685736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3" name="Rectangle border"/>
                      <wps:cNvSpPr>
                        <a:spLocks noChangeAspect="1"/>
                      </wps:cNvSpPr>
                      <wps:spPr>
                        <a:xfrm>
                          <a:off x="180304" y="167425"/>
                          <a:ext cx="8833104" cy="6537960"/>
                        </a:xfrm>
                        <a:prstGeom prst="rect">
                          <a:avLst/>
                        </a:prstGeom>
                        <a:noFill/>
                        <a:ln w="82550">
                          <a:solidFill>
                            <a:schemeClr val="accent5"/>
                          </a:solidFill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9" name="Black border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2879" y="0"/>
                          <a:ext cx="9179560" cy="686689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08020CF" id="Group 6" o:spid="_x0000_s1026" alt="2 rectangle frames interwoven at the corners with starburst rays extending from the center to the edges" style="position:absolute;margin-left:0;margin-top:0;width:724.3pt;height:540.7pt;z-index:-251656192;mso-position-horizontal:center;mso-position-horizontal-relative:page;mso-position-vertical:center;mso-position-vertical-relative:page;mso-width-relative:margin;mso-height-relative:margin" coordsize="91986,686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ays" o:spid="_x0000_s1027" type="#_x0000_t75" style="position:absolute;width:91986;height:685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Ho6NbCAAAA2wAAAA8AAABkcnMvZG93bnJldi54bWxET81qwkAQvgu+wzIFL1I35lAkdZVUqIiH&#10;gGkfYJqdJmmzs2F3a5K3dwuCt/n4fme7H00nruR8a1nBepWAIK6sbrlW8Pnx/rwB4QOyxs4yKZjI&#10;w343n20x03bgC13LUIsYwj5DBU0IfSalrxoy6Fe2J47ct3UGQ4SultrhEMNNJ9MkeZEGW44NDfZ0&#10;aKj6Lf+MAjecj1x86byf1m33szwOVLzlSi2exvwVRKAxPMR390nH+Sn8/xIPkLsb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R6OjWwgAAANsAAAAPAAAAAAAAAAAAAAAAAJ8C&#10;AABkcnMvZG93bnJldi54bWxQSwUGAAAAAAQABAD3AAAAjgMAAAAA&#10;">
                <v:imagedata r:id="rId3" o:title=""/>
                <v:path arrowok="t"/>
              </v:shape>
              <v:rect id="Rectangle border" o:spid="_x0000_s1028" style="position:absolute;left:1803;top:1674;width:88331;height:6537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agv74A&#10;AADbAAAADwAAAGRycy9kb3ducmV2LnhtbERPS4vCMBC+L/gfwgje1tT1tds1igiCV7UHj0Mz2xab&#10;SU2yGv+9EQRv8/E9Z7GKphVXcr6xrGA0zEAQl1Y3XCkojtvPbxA+IGtsLZOCO3lYLXsfC8y1vfGe&#10;rodQiRTCPkcFdQhdLqUvazLoh7YjTtyfdQZDgq6S2uEthZtWfmXZTBpsODXU2NGmpvJ8+DcKuD11&#10;P1MbL/diUo5NPM3jGZ1Sg35c/4IIFMNb/HLvdJo/hucv6QC5fA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kWoL++AAAA2wAAAA8AAAAAAAAAAAAAAAAAmAIAAGRycy9kb3ducmV2&#10;LnhtbFBLBQYAAAAABAAEAPUAAACDAwAAAAA=&#10;" filled="f" strokecolor="#653a95 [3208]" strokeweight="6.5pt">
                <v:path arrowok="t"/>
                <o:lock v:ext="edit" aspectratio="t"/>
              </v:rect>
              <v:shape id="Black border" o:spid="_x0000_s1029" type="#_x0000_t75" style="position:absolute;left:128;width:91796;height:686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eVRmHBAAAA2wAAAA8AAABkcnMvZG93bnJldi54bWxET81qwkAQvhd8h2UKXopu0kOt0VVioOCl&#10;laZ9gCE7ZkOzsyG7JvHtXUHobT6+39nuJ9uKgXrfOFaQLhMQxJXTDdcKfn8+Fu8gfEDW2DomBVfy&#10;sN/NnraYaTfyNw1lqEUMYZ+hAhNCl0npK0MW/dJ1xJE7u95iiLCvpe5xjOG2la9J8iYtNhwbDHZU&#10;GKr+yotV8LWqu5fVqSw+q6k16eFElOcXpebPU74BEWgK/+KH+6jj/DXcf4kHyN0N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eVRmHBAAAA2wAAAA8AAAAAAAAAAAAAAAAAnwIA&#10;AGRycy9kb3ducmV2LnhtbFBLBQYAAAAABAAEAPcAAACNAwAAAAA=&#10;">
                <v:imagedata r:id="rId4" o:title=""/>
                <v:path arrowok="t"/>
              </v:shape>
              <w10:wrap anchorx="page" anchory="page"/>
              <w10:anchorlock/>
            </v:group>
          </w:pict>
        </mc:Fallback>
      </mc:AlternateContent>
    </w:r>
    <w:r w:rsidR="000E39BC" w:rsidRPr="000E39BC">
      <w:rPr>
        <w:sz w:val="56"/>
        <w:szCs w:val="56"/>
      </w:rPr>
      <w:t>ISAC Wellness</w:t>
    </w:r>
    <w:r w:rsidR="000E39BC">
      <w:rPr>
        <w:sz w:val="56"/>
        <w:szCs w:val="56"/>
      </w:rPr>
      <w:t xml:space="preserve"> Program</w:t>
    </w:r>
  </w:p>
  <w:p w14:paraId="134A5755" w14:textId="77777777" w:rsidR="000E39BC" w:rsidRDefault="000E39B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2E62E29A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F8F8ED90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3BEE89B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1386531E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FD625A9C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1EBC8B28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E2426BA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A8EA168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46E7A0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E46ED5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0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E39BC"/>
    <w:rsid w:val="00005485"/>
    <w:rsid w:val="00006B66"/>
    <w:rsid w:val="000320C2"/>
    <w:rsid w:val="00050AF4"/>
    <w:rsid w:val="000904A2"/>
    <w:rsid w:val="000A2E3F"/>
    <w:rsid w:val="000B3AB8"/>
    <w:rsid w:val="000E39BC"/>
    <w:rsid w:val="00106A0B"/>
    <w:rsid w:val="00107117"/>
    <w:rsid w:val="00152F24"/>
    <w:rsid w:val="00162559"/>
    <w:rsid w:val="00187728"/>
    <w:rsid w:val="00442795"/>
    <w:rsid w:val="00454A78"/>
    <w:rsid w:val="004F1A3A"/>
    <w:rsid w:val="004F3DBA"/>
    <w:rsid w:val="00575585"/>
    <w:rsid w:val="00581C4F"/>
    <w:rsid w:val="00597CF4"/>
    <w:rsid w:val="005B7857"/>
    <w:rsid w:val="005C3149"/>
    <w:rsid w:val="005E66C2"/>
    <w:rsid w:val="0065270A"/>
    <w:rsid w:val="006B0DB3"/>
    <w:rsid w:val="006D6821"/>
    <w:rsid w:val="0074188A"/>
    <w:rsid w:val="007C49DA"/>
    <w:rsid w:val="007D1939"/>
    <w:rsid w:val="007D7AAA"/>
    <w:rsid w:val="007D7E74"/>
    <w:rsid w:val="00873E8C"/>
    <w:rsid w:val="008A5513"/>
    <w:rsid w:val="008B62B2"/>
    <w:rsid w:val="00951F15"/>
    <w:rsid w:val="009654EA"/>
    <w:rsid w:val="00982BCF"/>
    <w:rsid w:val="00A27175"/>
    <w:rsid w:val="00A3264F"/>
    <w:rsid w:val="00A36B7F"/>
    <w:rsid w:val="00A54059"/>
    <w:rsid w:val="00AC2B3F"/>
    <w:rsid w:val="00AF4037"/>
    <w:rsid w:val="00B36BA2"/>
    <w:rsid w:val="00BF5BF0"/>
    <w:rsid w:val="00C233B4"/>
    <w:rsid w:val="00C24BDA"/>
    <w:rsid w:val="00D741D7"/>
    <w:rsid w:val="00DD1D5B"/>
    <w:rsid w:val="00DF562D"/>
    <w:rsid w:val="00E016D7"/>
    <w:rsid w:val="00E72630"/>
    <w:rsid w:val="00F127B6"/>
    <w:rsid w:val="00F65C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4:docId w14:val="35898C1C"/>
  <w15:docId w15:val="{DBACD5DF-115F-47D9-B235-DB6ABA69EA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color w:val="262626" w:themeColor="text1" w:themeTint="D9"/>
        <w:sz w:val="26"/>
        <w:szCs w:val="26"/>
        <w:lang w:val="en-US" w:eastAsia="ja-JP" w:bidi="ar-SA"/>
      </w:rPr>
    </w:rPrDefault>
    <w:pPrDefault>
      <w:pPr>
        <w:spacing w:after="200" w:line="276" w:lineRule="auto"/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semiHidden="1" w:uiPriority="9" w:unhideWhenUsed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qFormat="1"/>
    <w:lsdException w:name="Closing" w:semiHidden="1" w:unhideWhenUsed="1"/>
    <w:lsdException w:name="Signature" w:semiHidden="1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20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0"/>
    <w:lsdException w:name="Plain Table 2" w:uiPriority="41"/>
    <w:lsdException w:name="Plain Table 3" w:uiPriority="42"/>
    <w:lsdException w:name="Plain Table 4" w:uiPriority="43"/>
    <w:lsdException w:name="Plain Table 5" w:uiPriority="44"/>
    <w:lsdException w:name="Grid Table Light" w:uiPriority="45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127B6"/>
  </w:style>
  <w:style w:type="paragraph" w:styleId="Heading1">
    <w:name w:val="heading 1"/>
    <w:basedOn w:val="Normal"/>
    <w:link w:val="Heading1Char"/>
    <w:uiPriority w:val="9"/>
    <w:qFormat/>
    <w:rsid w:val="00006B66"/>
    <w:pPr>
      <w:keepNext/>
      <w:keepLines/>
      <w:pBdr>
        <w:bottom w:val="single" w:sz="8" w:space="1" w:color="A18F8F" w:themeColor="text2" w:themeTint="99"/>
      </w:pBdr>
      <w:spacing w:before="300" w:line="240" w:lineRule="auto"/>
      <w:contextualSpacing/>
      <w:outlineLvl w:val="0"/>
    </w:pPr>
    <w:rPr>
      <w:rFonts w:eastAsiaTheme="majorEastAsia" w:cstheme="majorBidi"/>
      <w:sz w:val="114"/>
      <w:szCs w:val="32"/>
    </w:rPr>
  </w:style>
  <w:style w:type="paragraph" w:styleId="Heading2">
    <w:name w:val="heading 2"/>
    <w:basedOn w:val="Normal"/>
    <w:link w:val="Heading2Char"/>
    <w:uiPriority w:val="9"/>
    <w:unhideWhenUsed/>
    <w:qFormat/>
    <w:rsid w:val="00006B66"/>
    <w:pPr>
      <w:keepNext/>
      <w:keepLines/>
      <w:spacing w:after="0" w:line="240" w:lineRule="auto"/>
      <w:outlineLvl w:val="1"/>
    </w:pPr>
    <w:rPr>
      <w:rFonts w:eastAsiaTheme="majorEastAsia" w:cstheme="majorBidi"/>
      <w:caps/>
      <w:sz w:val="66"/>
    </w:rPr>
  </w:style>
  <w:style w:type="paragraph" w:styleId="Heading3">
    <w:name w:val="heading 3"/>
    <w:basedOn w:val="Normal"/>
    <w:link w:val="Heading3Char"/>
    <w:uiPriority w:val="9"/>
    <w:unhideWhenUsed/>
    <w:qFormat/>
    <w:rsid w:val="00005485"/>
    <w:pPr>
      <w:keepNext/>
      <w:keepLines/>
      <w:spacing w:before="160" w:after="0" w:line="240" w:lineRule="auto"/>
      <w:outlineLvl w:val="2"/>
    </w:pPr>
    <w:rPr>
      <w:rFonts w:eastAsiaTheme="majorEastAsia" w:cstheme="majorBidi"/>
      <w:caps/>
      <w:szCs w:val="24"/>
    </w:rPr>
  </w:style>
  <w:style w:type="paragraph" w:styleId="Heading4">
    <w:name w:val="heading 4"/>
    <w:basedOn w:val="Normal"/>
    <w:link w:val="Heading4Char"/>
    <w:uiPriority w:val="9"/>
    <w:unhideWhenUsed/>
    <w:qFormat/>
    <w:rsid w:val="00005485"/>
    <w:pPr>
      <w:keepNext/>
      <w:keepLines/>
      <w:spacing w:after="0" w:line="240" w:lineRule="auto"/>
      <w:ind w:left="432"/>
      <w:outlineLvl w:val="3"/>
    </w:pPr>
    <w:rPr>
      <w:rFonts w:asciiTheme="majorHAnsi" w:eastAsiaTheme="majorEastAsia" w:hAnsiTheme="majorHAnsi" w:cstheme="majorBidi"/>
      <w:i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07117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8B0E04" w:themeColor="accent1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07117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color w:val="8B0E04" w:themeColor="accent1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07117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i/>
      <w:iCs/>
      <w:color w:val="8B0E04" w:themeColor="accent1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A5513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A5513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22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22"/>
      <w:szCs w:val="16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link w:val="TitleChar"/>
    <w:uiPriority w:val="1"/>
    <w:qFormat/>
    <w:pPr>
      <w:spacing w:after="1000" w:line="240" w:lineRule="auto"/>
    </w:pPr>
    <w:rPr>
      <w:rFonts w:asciiTheme="majorHAnsi" w:eastAsiaTheme="majorEastAsia" w:hAnsiTheme="majorHAnsi" w:cstheme="majorBidi"/>
      <w:b/>
      <w:bCs/>
      <w:caps/>
      <w:sz w:val="68"/>
      <w:szCs w:val="68"/>
      <w14:textOutline w14:w="12700" w14:cap="sq" w14:cmpd="sng" w14:algn="ctr">
        <w14:solidFill>
          <w14:schemeClr w14:val="tx1">
            <w14:lumMod w14:val="85000"/>
            <w14:lumOff w14:val="15000"/>
          </w14:schemeClr>
        </w14:solidFill>
        <w14:prstDash w14:val="solid"/>
        <w14:miter w14:lim="800000"/>
      </w14:textOutline>
    </w:rPr>
  </w:style>
  <w:style w:type="character" w:customStyle="1" w:styleId="TitleChar">
    <w:name w:val="Title Char"/>
    <w:basedOn w:val="DefaultParagraphFont"/>
    <w:link w:val="Title"/>
    <w:uiPriority w:val="1"/>
    <w:rsid w:val="00005485"/>
    <w:rPr>
      <w:rFonts w:asciiTheme="majorHAnsi" w:eastAsiaTheme="majorEastAsia" w:hAnsiTheme="majorHAnsi" w:cstheme="majorBidi"/>
      <w:b/>
      <w:bCs/>
      <w:caps/>
      <w:sz w:val="68"/>
      <w:szCs w:val="68"/>
      <w14:textOutline w14:w="12700" w14:cap="sq" w14:cmpd="sng" w14:algn="ctr">
        <w14:solidFill>
          <w14:schemeClr w14:val="tx1">
            <w14:lumMod w14:val="85000"/>
            <w14:lumOff w14:val="15000"/>
          </w14:schemeClr>
        </w14:solidFill>
        <w14:prstDash w14:val="solid"/>
        <w14:miter w14:lim="800000"/>
      </w14:textOutline>
    </w:rPr>
  </w:style>
  <w:style w:type="character" w:customStyle="1" w:styleId="Heading1Char">
    <w:name w:val="Heading 1 Char"/>
    <w:basedOn w:val="DefaultParagraphFont"/>
    <w:link w:val="Heading1"/>
    <w:uiPriority w:val="9"/>
    <w:rsid w:val="00006B66"/>
    <w:rPr>
      <w:rFonts w:eastAsiaTheme="majorEastAsia" w:cstheme="majorBidi"/>
      <w:sz w:val="11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F127B6"/>
    <w:rPr>
      <w:rFonts w:eastAsiaTheme="majorEastAsia" w:cstheme="majorBidi"/>
      <w:caps/>
      <w:sz w:val="66"/>
    </w:rPr>
  </w:style>
  <w:style w:type="paragraph" w:styleId="Header">
    <w:name w:val="header"/>
    <w:basedOn w:val="Normal"/>
    <w:link w:val="HeaderChar"/>
    <w:uiPriority w:val="99"/>
    <w:unhideWhenUsed/>
    <w:rsid w:val="00162559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62559"/>
  </w:style>
  <w:style w:type="paragraph" w:styleId="Footer">
    <w:name w:val="footer"/>
    <w:basedOn w:val="Normal"/>
    <w:link w:val="FooterChar"/>
    <w:uiPriority w:val="99"/>
    <w:unhideWhenUsed/>
    <w:rsid w:val="00162559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62559"/>
  </w:style>
  <w:style w:type="paragraph" w:styleId="Bibliography">
    <w:name w:val="Bibliography"/>
    <w:basedOn w:val="Normal"/>
    <w:next w:val="Normal"/>
    <w:uiPriority w:val="37"/>
    <w:semiHidden/>
    <w:unhideWhenUsed/>
    <w:rsid w:val="008A5513"/>
  </w:style>
  <w:style w:type="paragraph" w:styleId="BlockText">
    <w:name w:val="Block Text"/>
    <w:basedOn w:val="Normal"/>
    <w:uiPriority w:val="99"/>
    <w:semiHidden/>
    <w:unhideWhenUsed/>
    <w:rsid w:val="008A5513"/>
    <w:pPr>
      <w:pBdr>
        <w:top w:val="single" w:sz="2" w:space="10" w:color="8B0E04" w:themeColor="accent1" w:shadow="1"/>
        <w:left w:val="single" w:sz="2" w:space="10" w:color="8B0E04" w:themeColor="accent1" w:shadow="1"/>
        <w:bottom w:val="single" w:sz="2" w:space="10" w:color="8B0E04" w:themeColor="accent1" w:shadow="1"/>
        <w:right w:val="single" w:sz="2" w:space="10" w:color="8B0E04" w:themeColor="accent1" w:shadow="1"/>
      </w:pBdr>
      <w:ind w:left="1152" w:right="1152"/>
    </w:pPr>
    <w:rPr>
      <w:i/>
      <w:iCs/>
      <w:color w:val="8B0E04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8A5513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8A5513"/>
  </w:style>
  <w:style w:type="paragraph" w:styleId="BodyText2">
    <w:name w:val="Body Text 2"/>
    <w:basedOn w:val="Normal"/>
    <w:link w:val="BodyText2Char"/>
    <w:uiPriority w:val="99"/>
    <w:semiHidden/>
    <w:unhideWhenUsed/>
    <w:rsid w:val="008A5513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8A5513"/>
  </w:style>
  <w:style w:type="paragraph" w:styleId="BodyText3">
    <w:name w:val="Body Text 3"/>
    <w:basedOn w:val="Normal"/>
    <w:link w:val="BodyText3Char"/>
    <w:uiPriority w:val="99"/>
    <w:semiHidden/>
    <w:unhideWhenUsed/>
    <w:rsid w:val="008A5513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8A5513"/>
    <w:rPr>
      <w:sz w:val="22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8A5513"/>
    <w:pPr>
      <w:spacing w:after="2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8A5513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8A5513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8A5513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8A5513"/>
    <w:pPr>
      <w:spacing w:after="20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8A5513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8A5513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8A5513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8A5513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8A5513"/>
    <w:rPr>
      <w:sz w:val="22"/>
      <w:szCs w:val="16"/>
    </w:rPr>
  </w:style>
  <w:style w:type="character" w:styleId="BookTitle">
    <w:name w:val="Book Title"/>
    <w:basedOn w:val="DefaultParagraphFont"/>
    <w:uiPriority w:val="33"/>
    <w:semiHidden/>
    <w:qFormat/>
    <w:rsid w:val="008A5513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8A5513"/>
    <w:pPr>
      <w:spacing w:line="240" w:lineRule="auto"/>
    </w:pPr>
    <w:rPr>
      <w:i/>
      <w:iCs/>
      <w:color w:val="5C4D4D" w:themeColor="text2"/>
      <w:sz w:val="2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8A5513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8A5513"/>
  </w:style>
  <w:style w:type="table" w:styleId="ColorfulGrid">
    <w:name w:val="Colorful Grid"/>
    <w:basedOn w:val="TableNormal"/>
    <w:uiPriority w:val="73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BCB7" w:themeFill="accent1" w:themeFillTint="33"/>
    </w:tcPr>
    <w:tblStylePr w:type="firstRow">
      <w:rPr>
        <w:b/>
        <w:bCs/>
      </w:rPr>
      <w:tblPr/>
      <w:tcPr>
        <w:shd w:val="clear" w:color="auto" w:fill="FB7970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7970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670A03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670A03" w:themeFill="accent1" w:themeFillShade="BF"/>
      </w:tcPr>
    </w:tblStylePr>
    <w:tblStylePr w:type="band1Vert">
      <w:tblPr/>
      <w:tcPr>
        <w:shd w:val="clear" w:color="auto" w:fill="FA594D" w:themeFill="accent1" w:themeFillTint="7F"/>
      </w:tcPr>
    </w:tblStylePr>
    <w:tblStylePr w:type="band1Horz">
      <w:tblPr/>
      <w:tcPr>
        <w:shd w:val="clear" w:color="auto" w:fill="FA594D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EEDD4" w:themeFill="accent2" w:themeFillTint="33"/>
    </w:tcPr>
    <w:tblStylePr w:type="firstRow">
      <w:rPr>
        <w:b/>
        <w:bCs/>
      </w:rPr>
      <w:tblPr/>
      <w:tcPr>
        <w:shd w:val="clear" w:color="auto" w:fill="9DDCA9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DDCA9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236230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236230" w:themeFill="accent2" w:themeFillShade="BF"/>
      </w:tcPr>
    </w:tblStylePr>
    <w:tblStylePr w:type="band1Vert">
      <w:tblPr/>
      <w:tcPr>
        <w:shd w:val="clear" w:color="auto" w:fill="85D395" w:themeFill="accent2" w:themeFillTint="7F"/>
      </w:tcPr>
    </w:tblStylePr>
    <w:tblStylePr w:type="band1Horz">
      <w:tblPr/>
      <w:tcPr>
        <w:shd w:val="clear" w:color="auto" w:fill="85D395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CE3FF" w:themeFill="accent3" w:themeFillTint="33"/>
    </w:tcPr>
    <w:tblStylePr w:type="firstRow">
      <w:rPr>
        <w:b/>
        <w:bCs/>
      </w:rPr>
      <w:tblPr/>
      <w:tcPr>
        <w:shd w:val="clear" w:color="auto" w:fill="7AC8FF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AC8FF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04E85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04E85" w:themeFill="accent3" w:themeFillShade="BF"/>
      </w:tcPr>
    </w:tblStylePr>
    <w:tblStylePr w:type="band1Vert">
      <w:tblPr/>
      <w:tcPr>
        <w:shd w:val="clear" w:color="auto" w:fill="59BBFF" w:themeFill="accent3" w:themeFillTint="7F"/>
      </w:tcPr>
    </w:tblStylePr>
    <w:tblStylePr w:type="band1Horz">
      <w:tblPr/>
      <w:tcPr>
        <w:shd w:val="clear" w:color="auto" w:fill="59BBFF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8DDD2" w:themeFill="accent4" w:themeFillTint="33"/>
    </w:tcPr>
    <w:tblStylePr w:type="firstRow">
      <w:rPr>
        <w:b/>
        <w:bCs/>
      </w:rPr>
      <w:tblPr/>
      <w:tcPr>
        <w:shd w:val="clear" w:color="auto" w:fill="F1BCA6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1BCA6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A74119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A74119" w:themeFill="accent4" w:themeFillShade="BF"/>
      </w:tcPr>
    </w:tblStylePr>
    <w:tblStylePr w:type="band1Vert">
      <w:tblPr/>
      <w:tcPr>
        <w:shd w:val="clear" w:color="auto" w:fill="EEAB91" w:themeFill="accent4" w:themeFillTint="7F"/>
      </w:tcPr>
    </w:tblStylePr>
    <w:tblStylePr w:type="band1Horz">
      <w:tblPr/>
      <w:tcPr>
        <w:shd w:val="clear" w:color="auto" w:fill="EEAB91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FD3EE" w:themeFill="accent5" w:themeFillTint="33"/>
    </w:tcPr>
    <w:tblStylePr w:type="firstRow">
      <w:rPr>
        <w:b/>
        <w:bCs/>
      </w:rPr>
      <w:tblPr/>
      <w:tcPr>
        <w:shd w:val="clear" w:color="auto" w:fill="C0A7DD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0A7DD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4B2B6F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4B2B6F" w:themeFill="accent5" w:themeFillShade="BF"/>
      </w:tcPr>
    </w:tblStylePr>
    <w:tblStylePr w:type="band1Vert">
      <w:tblPr/>
      <w:tcPr>
        <w:shd w:val="clear" w:color="auto" w:fill="B192D4" w:themeFill="accent5" w:themeFillTint="7F"/>
      </w:tcPr>
    </w:tblStylePr>
    <w:tblStylePr w:type="band1Horz">
      <w:tblPr/>
      <w:tcPr>
        <w:shd w:val="clear" w:color="auto" w:fill="B192D4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FD7" w:themeFill="accent6" w:themeFillTint="33"/>
    </w:tcPr>
    <w:tblStylePr w:type="firstRow">
      <w:rPr>
        <w:b/>
        <w:bCs/>
      </w:rPr>
      <w:tblPr/>
      <w:tcPr>
        <w:shd w:val="clear" w:color="auto" w:fill="FBDFA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FA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DA8E0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DA8E09" w:themeFill="accent6" w:themeFillShade="BF"/>
      </w:tcPr>
    </w:tblStylePr>
    <w:tblStylePr w:type="band1Vert">
      <w:tblPr/>
      <w:tcPr>
        <w:shd w:val="clear" w:color="auto" w:fill="FBD89C" w:themeFill="accent6" w:themeFillTint="7F"/>
      </w:tcPr>
    </w:tblStylePr>
    <w:tblStylePr w:type="band1Horz">
      <w:tblPr/>
      <w:tcPr>
        <w:shd w:val="clear" w:color="auto" w:fill="FBD89C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56933" w:themeFill="accent2" w:themeFillShade="CC"/>
      </w:tcPr>
    </w:tblStylePr>
    <w:tblStylePr w:type="lastRow">
      <w:rPr>
        <w:b/>
        <w:bCs/>
        <w:color w:val="25693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DEDC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56933" w:themeFill="accent2" w:themeFillShade="CC"/>
      </w:tcPr>
    </w:tblStylePr>
    <w:tblStylePr w:type="lastRow">
      <w:rPr>
        <w:b/>
        <w:bCs/>
        <w:color w:val="25693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ACA6" w:themeFill="accent1" w:themeFillTint="3F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F6E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56933" w:themeFill="accent2" w:themeFillShade="CC"/>
      </w:tcPr>
    </w:tblStylePr>
    <w:tblStylePr w:type="lastRow">
      <w:rPr>
        <w:b/>
        <w:bCs/>
        <w:color w:val="25693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2E9CA" w:themeFill="accent2" w:themeFillTint="3F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EF1FF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2451B" w:themeFill="accent4" w:themeFillShade="CC"/>
      </w:tcPr>
    </w:tblStylePr>
    <w:tblStylePr w:type="lastRow">
      <w:rPr>
        <w:b/>
        <w:bCs/>
        <w:color w:val="B2451B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CDDFF" w:themeFill="accent3" w:themeFillTint="3F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BEEE9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48E" w:themeFill="accent3" w:themeFillShade="CC"/>
      </w:tcPr>
    </w:tblStylePr>
    <w:tblStylePr w:type="lastRow">
      <w:rPr>
        <w:b/>
        <w:bCs/>
        <w:color w:val="00548E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D5C8" w:themeFill="accent4" w:themeFillTint="3F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FE9F6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99709" w:themeFill="accent6" w:themeFillShade="CC"/>
      </w:tcPr>
    </w:tblStylePr>
    <w:tblStylePr w:type="lastRow">
      <w:rPr>
        <w:b/>
        <w:bCs/>
        <w:color w:val="E99709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8C9EA" w:themeFill="accent5" w:themeFillTint="3F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7E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02E76" w:themeFill="accent5" w:themeFillShade="CC"/>
      </w:tcPr>
    </w:tblStylePr>
    <w:tblStylePr w:type="lastRow">
      <w:rPr>
        <w:b/>
        <w:bCs/>
        <w:color w:val="502E76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BCD" w:themeFill="accent6" w:themeFillTint="3F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F8440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F844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F8440" w:themeColor="accent2"/>
        <w:left w:val="single" w:sz="4" w:space="0" w:color="8B0E04" w:themeColor="accent1"/>
        <w:bottom w:val="single" w:sz="4" w:space="0" w:color="8B0E04" w:themeColor="accent1"/>
        <w:right w:val="single" w:sz="4" w:space="0" w:color="8B0E04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DEDC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F844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30802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30802" w:themeColor="accent1" w:themeShade="99"/>
          <w:insideV w:val="nil"/>
        </w:tcBorders>
        <w:shd w:val="clear" w:color="auto" w:fill="530802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0802" w:themeFill="accent1" w:themeFillShade="99"/>
      </w:tcPr>
    </w:tblStylePr>
    <w:tblStylePr w:type="band1Vert">
      <w:tblPr/>
      <w:tcPr>
        <w:shd w:val="clear" w:color="auto" w:fill="FB7970" w:themeFill="accent1" w:themeFillTint="66"/>
      </w:tcPr>
    </w:tblStylePr>
    <w:tblStylePr w:type="band1Horz">
      <w:tblPr/>
      <w:tcPr>
        <w:shd w:val="clear" w:color="auto" w:fill="FA594D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F8440" w:themeColor="accent2"/>
        <w:left w:val="single" w:sz="4" w:space="0" w:color="2F8440" w:themeColor="accent2"/>
        <w:bottom w:val="single" w:sz="4" w:space="0" w:color="2F8440" w:themeColor="accent2"/>
        <w:right w:val="single" w:sz="4" w:space="0" w:color="2F8440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F6E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F844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C4F26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C4F26" w:themeColor="accent2" w:themeShade="99"/>
          <w:insideV w:val="nil"/>
        </w:tcBorders>
        <w:shd w:val="clear" w:color="auto" w:fill="1C4F26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4F26" w:themeFill="accent2" w:themeFillShade="99"/>
      </w:tcPr>
    </w:tblStylePr>
    <w:tblStylePr w:type="band1Vert">
      <w:tblPr/>
      <w:tcPr>
        <w:shd w:val="clear" w:color="auto" w:fill="9DDCA9" w:themeFill="accent2" w:themeFillTint="66"/>
      </w:tcPr>
    </w:tblStylePr>
    <w:tblStylePr w:type="band1Horz">
      <w:tblPr/>
      <w:tcPr>
        <w:shd w:val="clear" w:color="auto" w:fill="85D395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DE5823" w:themeColor="accent4"/>
        <w:left w:val="single" w:sz="4" w:space="0" w:color="006AB2" w:themeColor="accent3"/>
        <w:bottom w:val="single" w:sz="4" w:space="0" w:color="006AB2" w:themeColor="accent3"/>
        <w:right w:val="single" w:sz="4" w:space="0" w:color="006AB2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F1FF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E5823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3F6A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3F6A" w:themeColor="accent3" w:themeShade="99"/>
          <w:insideV w:val="nil"/>
        </w:tcBorders>
        <w:shd w:val="clear" w:color="auto" w:fill="003F6A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3F6A" w:themeFill="accent3" w:themeFillShade="99"/>
      </w:tcPr>
    </w:tblStylePr>
    <w:tblStylePr w:type="band1Vert">
      <w:tblPr/>
      <w:tcPr>
        <w:shd w:val="clear" w:color="auto" w:fill="7AC8FF" w:themeFill="accent3" w:themeFillTint="66"/>
      </w:tcPr>
    </w:tblStylePr>
    <w:tblStylePr w:type="band1Horz">
      <w:tblPr/>
      <w:tcPr>
        <w:shd w:val="clear" w:color="auto" w:fill="59BBFF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6AB2" w:themeColor="accent3"/>
        <w:left w:val="single" w:sz="4" w:space="0" w:color="DE5823" w:themeColor="accent4"/>
        <w:bottom w:val="single" w:sz="4" w:space="0" w:color="DE5823" w:themeColor="accent4"/>
        <w:right w:val="single" w:sz="4" w:space="0" w:color="DE5823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EE9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6AB2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53414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53414" w:themeColor="accent4" w:themeShade="99"/>
          <w:insideV w:val="nil"/>
        </w:tcBorders>
        <w:shd w:val="clear" w:color="auto" w:fill="853414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3414" w:themeFill="accent4" w:themeFillShade="99"/>
      </w:tcPr>
    </w:tblStylePr>
    <w:tblStylePr w:type="band1Vert">
      <w:tblPr/>
      <w:tcPr>
        <w:shd w:val="clear" w:color="auto" w:fill="F1BCA6" w:themeFill="accent4" w:themeFillTint="66"/>
      </w:tcPr>
    </w:tblStylePr>
    <w:tblStylePr w:type="band1Horz">
      <w:tblPr/>
      <w:tcPr>
        <w:shd w:val="clear" w:color="auto" w:fill="EEAB91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B239" w:themeColor="accent6"/>
        <w:left w:val="single" w:sz="4" w:space="0" w:color="653A95" w:themeColor="accent5"/>
        <w:bottom w:val="single" w:sz="4" w:space="0" w:color="653A95" w:themeColor="accent5"/>
        <w:right w:val="single" w:sz="4" w:space="0" w:color="653A95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E9F6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B23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C2259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C2259" w:themeColor="accent5" w:themeShade="99"/>
          <w:insideV w:val="nil"/>
        </w:tcBorders>
        <w:shd w:val="clear" w:color="auto" w:fill="3C2259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2259" w:themeFill="accent5" w:themeFillShade="99"/>
      </w:tcPr>
    </w:tblStylePr>
    <w:tblStylePr w:type="band1Vert">
      <w:tblPr/>
      <w:tcPr>
        <w:shd w:val="clear" w:color="auto" w:fill="C0A7DD" w:themeFill="accent5" w:themeFillTint="66"/>
      </w:tcPr>
    </w:tblStylePr>
    <w:tblStylePr w:type="band1Horz">
      <w:tblPr/>
      <w:tcPr>
        <w:shd w:val="clear" w:color="auto" w:fill="B192D4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53A95" w:themeColor="accent5"/>
        <w:left w:val="single" w:sz="4" w:space="0" w:color="F7B239" w:themeColor="accent6"/>
        <w:bottom w:val="single" w:sz="4" w:space="0" w:color="F7B239" w:themeColor="accent6"/>
        <w:right w:val="single" w:sz="4" w:space="0" w:color="F7B239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7E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53A9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F7107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F7107" w:themeColor="accent6" w:themeShade="99"/>
          <w:insideV w:val="nil"/>
        </w:tcBorders>
        <w:shd w:val="clear" w:color="auto" w:fill="AF7107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F7107" w:themeFill="accent6" w:themeFillShade="99"/>
      </w:tcPr>
    </w:tblStylePr>
    <w:tblStylePr w:type="band1Vert">
      <w:tblPr/>
      <w:tcPr>
        <w:shd w:val="clear" w:color="auto" w:fill="FBDFAF" w:themeFill="accent6" w:themeFillTint="66"/>
      </w:tcPr>
    </w:tblStylePr>
    <w:tblStylePr w:type="band1Horz">
      <w:tblPr/>
      <w:tcPr>
        <w:shd w:val="clear" w:color="auto" w:fill="FBD89C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8A5513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A5513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A5513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A551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A5513"/>
    <w:rPr>
      <w:b/>
      <w:bCs/>
      <w:sz w:val="22"/>
      <w:szCs w:val="20"/>
    </w:rPr>
  </w:style>
  <w:style w:type="table" w:styleId="DarkList">
    <w:name w:val="Dark List"/>
    <w:basedOn w:val="TableNormal"/>
    <w:uiPriority w:val="70"/>
    <w:semiHidden/>
    <w:unhideWhenUsed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B0E04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50602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70A03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70A03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70A03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70A03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F8440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7411F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36230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36230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36230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36230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6AB2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45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4E85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4E85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E85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E85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DE5823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E2B1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74119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74119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74119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74119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53A95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1D4A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B2B6F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B2B6F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B2B6F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B2B6F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B239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15E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A8E0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A8E0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8E0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8E09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8A5513"/>
  </w:style>
  <w:style w:type="character" w:customStyle="1" w:styleId="DateChar">
    <w:name w:val="Date Char"/>
    <w:basedOn w:val="DefaultParagraphFont"/>
    <w:link w:val="Date"/>
    <w:uiPriority w:val="99"/>
    <w:semiHidden/>
    <w:rsid w:val="008A5513"/>
  </w:style>
  <w:style w:type="paragraph" w:styleId="DocumentMap">
    <w:name w:val="Document Map"/>
    <w:basedOn w:val="Normal"/>
    <w:link w:val="DocumentMapChar"/>
    <w:uiPriority w:val="99"/>
    <w:semiHidden/>
    <w:unhideWhenUsed/>
    <w:rsid w:val="008A5513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8A5513"/>
    <w:rPr>
      <w:rFonts w:ascii="Segoe UI" w:hAnsi="Segoe UI" w:cs="Segoe UI"/>
      <w:sz w:val="22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8A5513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8A5513"/>
  </w:style>
  <w:style w:type="character" w:styleId="Emphasis">
    <w:name w:val="Emphasis"/>
    <w:basedOn w:val="DefaultParagraphFont"/>
    <w:uiPriority w:val="20"/>
    <w:semiHidden/>
    <w:qFormat/>
    <w:rsid w:val="00107117"/>
    <w:rPr>
      <w:b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8A5513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8A5513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8A5513"/>
    <w:rPr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8A5513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8A5513"/>
    <w:rPr>
      <w:color w:val="653A95" w:themeColor="followedHyperlink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8A5513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8A5513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A5513"/>
    <w:rPr>
      <w:sz w:val="22"/>
      <w:szCs w:val="20"/>
    </w:rPr>
  </w:style>
  <w:style w:type="table" w:styleId="GridTable1Light">
    <w:name w:val="Grid Table 1 Light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B7970" w:themeColor="accent1" w:themeTint="66"/>
        <w:left w:val="single" w:sz="4" w:space="0" w:color="FB7970" w:themeColor="accent1" w:themeTint="66"/>
        <w:bottom w:val="single" w:sz="4" w:space="0" w:color="FB7970" w:themeColor="accent1" w:themeTint="66"/>
        <w:right w:val="single" w:sz="4" w:space="0" w:color="FB7970" w:themeColor="accent1" w:themeTint="66"/>
        <w:insideH w:val="single" w:sz="4" w:space="0" w:color="FB7970" w:themeColor="accent1" w:themeTint="66"/>
        <w:insideV w:val="single" w:sz="4" w:space="0" w:color="FB7970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8372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8372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9DDCA9" w:themeColor="accent2" w:themeTint="66"/>
        <w:left w:val="single" w:sz="4" w:space="0" w:color="9DDCA9" w:themeColor="accent2" w:themeTint="66"/>
        <w:bottom w:val="single" w:sz="4" w:space="0" w:color="9DDCA9" w:themeColor="accent2" w:themeTint="66"/>
        <w:right w:val="single" w:sz="4" w:space="0" w:color="9DDCA9" w:themeColor="accent2" w:themeTint="66"/>
        <w:insideH w:val="single" w:sz="4" w:space="0" w:color="9DDCA9" w:themeColor="accent2" w:themeTint="66"/>
        <w:insideV w:val="single" w:sz="4" w:space="0" w:color="9DDCA9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6CCA7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CCA7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7AC8FF" w:themeColor="accent3" w:themeTint="66"/>
        <w:left w:val="single" w:sz="4" w:space="0" w:color="7AC8FF" w:themeColor="accent3" w:themeTint="66"/>
        <w:bottom w:val="single" w:sz="4" w:space="0" w:color="7AC8FF" w:themeColor="accent3" w:themeTint="66"/>
        <w:right w:val="single" w:sz="4" w:space="0" w:color="7AC8FF" w:themeColor="accent3" w:themeTint="66"/>
        <w:insideH w:val="single" w:sz="4" w:space="0" w:color="7AC8FF" w:themeColor="accent3" w:themeTint="66"/>
        <w:insideV w:val="single" w:sz="4" w:space="0" w:color="7AC8FF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37AD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7AD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1BCA6" w:themeColor="accent4" w:themeTint="66"/>
        <w:left w:val="single" w:sz="4" w:space="0" w:color="F1BCA6" w:themeColor="accent4" w:themeTint="66"/>
        <w:bottom w:val="single" w:sz="4" w:space="0" w:color="F1BCA6" w:themeColor="accent4" w:themeTint="66"/>
        <w:right w:val="single" w:sz="4" w:space="0" w:color="F1BCA6" w:themeColor="accent4" w:themeTint="66"/>
        <w:insideH w:val="single" w:sz="4" w:space="0" w:color="F1BCA6" w:themeColor="accent4" w:themeTint="66"/>
        <w:insideV w:val="single" w:sz="4" w:space="0" w:color="F1BCA6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EB9A7A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B9A7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C0A7DD" w:themeColor="accent5" w:themeTint="66"/>
        <w:left w:val="single" w:sz="4" w:space="0" w:color="C0A7DD" w:themeColor="accent5" w:themeTint="66"/>
        <w:bottom w:val="single" w:sz="4" w:space="0" w:color="C0A7DD" w:themeColor="accent5" w:themeTint="66"/>
        <w:right w:val="single" w:sz="4" w:space="0" w:color="C0A7DD" w:themeColor="accent5" w:themeTint="66"/>
        <w:insideH w:val="single" w:sz="4" w:space="0" w:color="C0A7DD" w:themeColor="accent5" w:themeTint="66"/>
        <w:insideV w:val="single" w:sz="4" w:space="0" w:color="C0A7DD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A17C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17C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BDFAF" w:themeColor="accent6" w:themeTint="66"/>
        <w:left w:val="single" w:sz="4" w:space="0" w:color="FBDFAF" w:themeColor="accent6" w:themeTint="66"/>
        <w:bottom w:val="single" w:sz="4" w:space="0" w:color="FBDFAF" w:themeColor="accent6" w:themeTint="66"/>
        <w:right w:val="single" w:sz="4" w:space="0" w:color="FBDFAF" w:themeColor="accent6" w:themeTint="66"/>
        <w:insideH w:val="single" w:sz="4" w:space="0" w:color="FBDFAF" w:themeColor="accent6" w:themeTint="66"/>
        <w:insideV w:val="single" w:sz="4" w:space="0" w:color="FBDFA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AD088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D08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2" w:space="0" w:color="F83728" w:themeColor="accent1" w:themeTint="99"/>
        <w:bottom w:val="single" w:sz="2" w:space="0" w:color="F83728" w:themeColor="accent1" w:themeTint="99"/>
        <w:insideH w:val="single" w:sz="2" w:space="0" w:color="F83728" w:themeColor="accent1" w:themeTint="99"/>
        <w:insideV w:val="single" w:sz="2" w:space="0" w:color="F8372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8372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8372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2" w:space="0" w:color="6CCA7F" w:themeColor="accent2" w:themeTint="99"/>
        <w:bottom w:val="single" w:sz="2" w:space="0" w:color="6CCA7F" w:themeColor="accent2" w:themeTint="99"/>
        <w:insideH w:val="single" w:sz="2" w:space="0" w:color="6CCA7F" w:themeColor="accent2" w:themeTint="99"/>
        <w:insideV w:val="single" w:sz="2" w:space="0" w:color="6CCA7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CCA7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CCA7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2" w:space="0" w:color="37ADFF" w:themeColor="accent3" w:themeTint="99"/>
        <w:bottom w:val="single" w:sz="2" w:space="0" w:color="37ADFF" w:themeColor="accent3" w:themeTint="99"/>
        <w:insideH w:val="single" w:sz="2" w:space="0" w:color="37ADFF" w:themeColor="accent3" w:themeTint="99"/>
        <w:insideV w:val="single" w:sz="2" w:space="0" w:color="37ADFF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37ADFF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37ADFF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2" w:space="0" w:color="EB9A7A" w:themeColor="accent4" w:themeTint="99"/>
        <w:bottom w:val="single" w:sz="2" w:space="0" w:color="EB9A7A" w:themeColor="accent4" w:themeTint="99"/>
        <w:insideH w:val="single" w:sz="2" w:space="0" w:color="EB9A7A" w:themeColor="accent4" w:themeTint="99"/>
        <w:insideV w:val="single" w:sz="2" w:space="0" w:color="EB9A7A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B9A7A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B9A7A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2" w:space="0" w:color="A17CCC" w:themeColor="accent5" w:themeTint="99"/>
        <w:bottom w:val="single" w:sz="2" w:space="0" w:color="A17CCC" w:themeColor="accent5" w:themeTint="99"/>
        <w:insideH w:val="single" w:sz="2" w:space="0" w:color="A17CCC" w:themeColor="accent5" w:themeTint="99"/>
        <w:insideV w:val="single" w:sz="2" w:space="0" w:color="A17CCC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17CC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17CC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2" w:space="0" w:color="FAD088" w:themeColor="accent6" w:themeTint="99"/>
        <w:bottom w:val="single" w:sz="2" w:space="0" w:color="FAD088" w:themeColor="accent6" w:themeTint="99"/>
        <w:insideH w:val="single" w:sz="2" w:space="0" w:color="FAD088" w:themeColor="accent6" w:themeTint="99"/>
        <w:insideV w:val="single" w:sz="2" w:space="0" w:color="FAD088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AD088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AD088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GridTable3">
    <w:name w:val="Grid Table 3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  <w:insideV w:val="single" w:sz="4" w:space="0" w:color="F8372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  <w:tblStylePr w:type="neCell">
      <w:tblPr/>
      <w:tcPr>
        <w:tcBorders>
          <w:bottom w:val="single" w:sz="4" w:space="0" w:color="F83728" w:themeColor="accent1" w:themeTint="99"/>
        </w:tcBorders>
      </w:tcPr>
    </w:tblStylePr>
    <w:tblStylePr w:type="nwCell">
      <w:tblPr/>
      <w:tcPr>
        <w:tcBorders>
          <w:bottom w:val="single" w:sz="4" w:space="0" w:color="F83728" w:themeColor="accent1" w:themeTint="99"/>
        </w:tcBorders>
      </w:tcPr>
    </w:tblStylePr>
    <w:tblStylePr w:type="seCell">
      <w:tblPr/>
      <w:tcPr>
        <w:tcBorders>
          <w:top w:val="single" w:sz="4" w:space="0" w:color="F83728" w:themeColor="accent1" w:themeTint="99"/>
        </w:tcBorders>
      </w:tcPr>
    </w:tblStylePr>
    <w:tblStylePr w:type="swCell">
      <w:tblPr/>
      <w:tcPr>
        <w:tcBorders>
          <w:top w:val="single" w:sz="4" w:space="0" w:color="F83728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  <w:insideV w:val="single" w:sz="4" w:space="0" w:color="6CCA7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  <w:tblStylePr w:type="neCell">
      <w:tblPr/>
      <w:tcPr>
        <w:tcBorders>
          <w:bottom w:val="single" w:sz="4" w:space="0" w:color="6CCA7F" w:themeColor="accent2" w:themeTint="99"/>
        </w:tcBorders>
      </w:tcPr>
    </w:tblStylePr>
    <w:tblStylePr w:type="nwCell">
      <w:tblPr/>
      <w:tcPr>
        <w:tcBorders>
          <w:bottom w:val="single" w:sz="4" w:space="0" w:color="6CCA7F" w:themeColor="accent2" w:themeTint="99"/>
        </w:tcBorders>
      </w:tcPr>
    </w:tblStylePr>
    <w:tblStylePr w:type="seCell">
      <w:tblPr/>
      <w:tcPr>
        <w:tcBorders>
          <w:top w:val="single" w:sz="4" w:space="0" w:color="6CCA7F" w:themeColor="accent2" w:themeTint="99"/>
        </w:tcBorders>
      </w:tcPr>
    </w:tblStylePr>
    <w:tblStylePr w:type="swCell">
      <w:tblPr/>
      <w:tcPr>
        <w:tcBorders>
          <w:top w:val="single" w:sz="4" w:space="0" w:color="6CCA7F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  <w:insideV w:val="single" w:sz="4" w:space="0" w:color="37ADFF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  <w:tblStylePr w:type="neCell">
      <w:tblPr/>
      <w:tcPr>
        <w:tcBorders>
          <w:bottom w:val="single" w:sz="4" w:space="0" w:color="37ADFF" w:themeColor="accent3" w:themeTint="99"/>
        </w:tcBorders>
      </w:tcPr>
    </w:tblStylePr>
    <w:tblStylePr w:type="nwCell">
      <w:tblPr/>
      <w:tcPr>
        <w:tcBorders>
          <w:bottom w:val="single" w:sz="4" w:space="0" w:color="37ADFF" w:themeColor="accent3" w:themeTint="99"/>
        </w:tcBorders>
      </w:tcPr>
    </w:tblStylePr>
    <w:tblStylePr w:type="seCell">
      <w:tblPr/>
      <w:tcPr>
        <w:tcBorders>
          <w:top w:val="single" w:sz="4" w:space="0" w:color="37ADFF" w:themeColor="accent3" w:themeTint="99"/>
        </w:tcBorders>
      </w:tcPr>
    </w:tblStylePr>
    <w:tblStylePr w:type="swCell">
      <w:tblPr/>
      <w:tcPr>
        <w:tcBorders>
          <w:top w:val="single" w:sz="4" w:space="0" w:color="37ADFF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  <w:insideV w:val="single" w:sz="4" w:space="0" w:color="EB9A7A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  <w:tblStylePr w:type="neCell">
      <w:tblPr/>
      <w:tcPr>
        <w:tcBorders>
          <w:bottom w:val="single" w:sz="4" w:space="0" w:color="EB9A7A" w:themeColor="accent4" w:themeTint="99"/>
        </w:tcBorders>
      </w:tcPr>
    </w:tblStylePr>
    <w:tblStylePr w:type="nwCell">
      <w:tblPr/>
      <w:tcPr>
        <w:tcBorders>
          <w:bottom w:val="single" w:sz="4" w:space="0" w:color="EB9A7A" w:themeColor="accent4" w:themeTint="99"/>
        </w:tcBorders>
      </w:tcPr>
    </w:tblStylePr>
    <w:tblStylePr w:type="seCell">
      <w:tblPr/>
      <w:tcPr>
        <w:tcBorders>
          <w:top w:val="single" w:sz="4" w:space="0" w:color="EB9A7A" w:themeColor="accent4" w:themeTint="99"/>
        </w:tcBorders>
      </w:tcPr>
    </w:tblStylePr>
    <w:tblStylePr w:type="swCell">
      <w:tblPr/>
      <w:tcPr>
        <w:tcBorders>
          <w:top w:val="single" w:sz="4" w:space="0" w:color="EB9A7A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  <w:insideV w:val="single" w:sz="4" w:space="0" w:color="A17CC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  <w:tblStylePr w:type="neCell">
      <w:tblPr/>
      <w:tcPr>
        <w:tcBorders>
          <w:bottom w:val="single" w:sz="4" w:space="0" w:color="A17CCC" w:themeColor="accent5" w:themeTint="99"/>
        </w:tcBorders>
      </w:tcPr>
    </w:tblStylePr>
    <w:tblStylePr w:type="nwCell">
      <w:tblPr/>
      <w:tcPr>
        <w:tcBorders>
          <w:bottom w:val="single" w:sz="4" w:space="0" w:color="A17CCC" w:themeColor="accent5" w:themeTint="99"/>
        </w:tcBorders>
      </w:tcPr>
    </w:tblStylePr>
    <w:tblStylePr w:type="seCell">
      <w:tblPr/>
      <w:tcPr>
        <w:tcBorders>
          <w:top w:val="single" w:sz="4" w:space="0" w:color="A17CCC" w:themeColor="accent5" w:themeTint="99"/>
        </w:tcBorders>
      </w:tcPr>
    </w:tblStylePr>
    <w:tblStylePr w:type="swCell">
      <w:tblPr/>
      <w:tcPr>
        <w:tcBorders>
          <w:top w:val="single" w:sz="4" w:space="0" w:color="A17CCC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  <w:insideV w:val="single" w:sz="4" w:space="0" w:color="FAD088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  <w:tblStylePr w:type="neCell">
      <w:tblPr/>
      <w:tcPr>
        <w:tcBorders>
          <w:bottom w:val="single" w:sz="4" w:space="0" w:color="FAD088" w:themeColor="accent6" w:themeTint="99"/>
        </w:tcBorders>
      </w:tcPr>
    </w:tblStylePr>
    <w:tblStylePr w:type="nwCell">
      <w:tblPr/>
      <w:tcPr>
        <w:tcBorders>
          <w:bottom w:val="single" w:sz="4" w:space="0" w:color="FAD088" w:themeColor="accent6" w:themeTint="99"/>
        </w:tcBorders>
      </w:tcPr>
    </w:tblStylePr>
    <w:tblStylePr w:type="seCell">
      <w:tblPr/>
      <w:tcPr>
        <w:tcBorders>
          <w:top w:val="single" w:sz="4" w:space="0" w:color="FAD088" w:themeColor="accent6" w:themeTint="99"/>
        </w:tcBorders>
      </w:tcPr>
    </w:tblStylePr>
    <w:tblStylePr w:type="swCell">
      <w:tblPr/>
      <w:tcPr>
        <w:tcBorders>
          <w:top w:val="single" w:sz="4" w:space="0" w:color="FAD088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  <w:insideV w:val="single" w:sz="4" w:space="0" w:color="F8372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B0E04" w:themeColor="accent1"/>
          <w:left w:val="single" w:sz="4" w:space="0" w:color="8B0E04" w:themeColor="accent1"/>
          <w:bottom w:val="single" w:sz="4" w:space="0" w:color="8B0E04" w:themeColor="accent1"/>
          <w:right w:val="single" w:sz="4" w:space="0" w:color="8B0E04" w:themeColor="accent1"/>
          <w:insideH w:val="nil"/>
          <w:insideV w:val="nil"/>
        </w:tcBorders>
        <w:shd w:val="clear" w:color="auto" w:fill="8B0E04" w:themeFill="accent1"/>
      </w:tcPr>
    </w:tblStylePr>
    <w:tblStylePr w:type="lastRow">
      <w:rPr>
        <w:b/>
        <w:bCs/>
      </w:rPr>
      <w:tblPr/>
      <w:tcPr>
        <w:tcBorders>
          <w:top w:val="double" w:sz="4" w:space="0" w:color="8B0E0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  <w:insideV w:val="single" w:sz="4" w:space="0" w:color="6CCA7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F8440" w:themeColor="accent2"/>
          <w:left w:val="single" w:sz="4" w:space="0" w:color="2F8440" w:themeColor="accent2"/>
          <w:bottom w:val="single" w:sz="4" w:space="0" w:color="2F8440" w:themeColor="accent2"/>
          <w:right w:val="single" w:sz="4" w:space="0" w:color="2F8440" w:themeColor="accent2"/>
          <w:insideH w:val="nil"/>
          <w:insideV w:val="nil"/>
        </w:tcBorders>
        <w:shd w:val="clear" w:color="auto" w:fill="2F8440" w:themeFill="accent2"/>
      </w:tcPr>
    </w:tblStylePr>
    <w:tblStylePr w:type="lastRow">
      <w:rPr>
        <w:b/>
        <w:bCs/>
      </w:rPr>
      <w:tblPr/>
      <w:tcPr>
        <w:tcBorders>
          <w:top w:val="double" w:sz="4" w:space="0" w:color="2F844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  <w:insideV w:val="single" w:sz="4" w:space="0" w:color="37ADFF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6AB2" w:themeColor="accent3"/>
          <w:left w:val="single" w:sz="4" w:space="0" w:color="006AB2" w:themeColor="accent3"/>
          <w:bottom w:val="single" w:sz="4" w:space="0" w:color="006AB2" w:themeColor="accent3"/>
          <w:right w:val="single" w:sz="4" w:space="0" w:color="006AB2" w:themeColor="accent3"/>
          <w:insideH w:val="nil"/>
          <w:insideV w:val="nil"/>
        </w:tcBorders>
        <w:shd w:val="clear" w:color="auto" w:fill="006AB2" w:themeFill="accent3"/>
      </w:tcPr>
    </w:tblStylePr>
    <w:tblStylePr w:type="lastRow">
      <w:rPr>
        <w:b/>
        <w:bCs/>
      </w:rPr>
      <w:tblPr/>
      <w:tcPr>
        <w:tcBorders>
          <w:top w:val="double" w:sz="4" w:space="0" w:color="006AB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  <w:insideV w:val="single" w:sz="4" w:space="0" w:color="EB9A7A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E5823" w:themeColor="accent4"/>
          <w:left w:val="single" w:sz="4" w:space="0" w:color="DE5823" w:themeColor="accent4"/>
          <w:bottom w:val="single" w:sz="4" w:space="0" w:color="DE5823" w:themeColor="accent4"/>
          <w:right w:val="single" w:sz="4" w:space="0" w:color="DE5823" w:themeColor="accent4"/>
          <w:insideH w:val="nil"/>
          <w:insideV w:val="nil"/>
        </w:tcBorders>
        <w:shd w:val="clear" w:color="auto" w:fill="DE5823" w:themeFill="accent4"/>
      </w:tcPr>
    </w:tblStylePr>
    <w:tblStylePr w:type="lastRow">
      <w:rPr>
        <w:b/>
        <w:bCs/>
      </w:rPr>
      <w:tblPr/>
      <w:tcPr>
        <w:tcBorders>
          <w:top w:val="double" w:sz="4" w:space="0" w:color="DE582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  <w:insideV w:val="single" w:sz="4" w:space="0" w:color="A17CC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53A95" w:themeColor="accent5"/>
          <w:left w:val="single" w:sz="4" w:space="0" w:color="653A95" w:themeColor="accent5"/>
          <w:bottom w:val="single" w:sz="4" w:space="0" w:color="653A95" w:themeColor="accent5"/>
          <w:right w:val="single" w:sz="4" w:space="0" w:color="653A95" w:themeColor="accent5"/>
          <w:insideH w:val="nil"/>
          <w:insideV w:val="nil"/>
        </w:tcBorders>
        <w:shd w:val="clear" w:color="auto" w:fill="653A95" w:themeFill="accent5"/>
      </w:tcPr>
    </w:tblStylePr>
    <w:tblStylePr w:type="lastRow">
      <w:rPr>
        <w:b/>
        <w:bCs/>
      </w:rPr>
      <w:tblPr/>
      <w:tcPr>
        <w:tcBorders>
          <w:top w:val="double" w:sz="4" w:space="0" w:color="653A9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  <w:insideV w:val="single" w:sz="4" w:space="0" w:color="FAD088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B239" w:themeColor="accent6"/>
          <w:left w:val="single" w:sz="4" w:space="0" w:color="F7B239" w:themeColor="accent6"/>
          <w:bottom w:val="single" w:sz="4" w:space="0" w:color="F7B239" w:themeColor="accent6"/>
          <w:right w:val="single" w:sz="4" w:space="0" w:color="F7B239" w:themeColor="accent6"/>
          <w:insideH w:val="nil"/>
          <w:insideV w:val="nil"/>
        </w:tcBorders>
        <w:shd w:val="clear" w:color="auto" w:fill="F7B239" w:themeFill="accent6"/>
      </w:tcPr>
    </w:tblStylePr>
    <w:tblStylePr w:type="lastRow">
      <w:rPr>
        <w:b/>
        <w:bCs/>
      </w:rPr>
      <w:tblPr/>
      <w:tcPr>
        <w:tcBorders>
          <w:top w:val="double" w:sz="4" w:space="0" w:color="F7B23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GridTable5Dark">
    <w:name w:val="Grid Table 5 Dark"/>
    <w:basedOn w:val="TableNormal"/>
    <w:uiPriority w:val="50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BCB7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B0E0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B0E0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B0E0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B0E04" w:themeFill="accent1"/>
      </w:tcPr>
    </w:tblStylePr>
    <w:tblStylePr w:type="band1Vert">
      <w:tblPr/>
      <w:tcPr>
        <w:shd w:val="clear" w:color="auto" w:fill="FB7970" w:themeFill="accent1" w:themeFillTint="66"/>
      </w:tcPr>
    </w:tblStylePr>
    <w:tblStylePr w:type="band1Horz">
      <w:tblPr/>
      <w:tcPr>
        <w:shd w:val="clear" w:color="auto" w:fill="FB7970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EEDD4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F8440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F8440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F844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F8440" w:themeFill="accent2"/>
      </w:tcPr>
    </w:tblStylePr>
    <w:tblStylePr w:type="band1Vert">
      <w:tblPr/>
      <w:tcPr>
        <w:shd w:val="clear" w:color="auto" w:fill="9DDCA9" w:themeFill="accent2" w:themeFillTint="66"/>
      </w:tcPr>
    </w:tblStylePr>
    <w:tblStylePr w:type="band1Horz">
      <w:tblPr/>
      <w:tcPr>
        <w:shd w:val="clear" w:color="auto" w:fill="9DDCA9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CE3FF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6AB2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6AB2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6AB2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6AB2" w:themeFill="accent3"/>
      </w:tcPr>
    </w:tblStylePr>
    <w:tblStylePr w:type="band1Vert">
      <w:tblPr/>
      <w:tcPr>
        <w:shd w:val="clear" w:color="auto" w:fill="7AC8FF" w:themeFill="accent3" w:themeFillTint="66"/>
      </w:tcPr>
    </w:tblStylePr>
    <w:tblStylePr w:type="band1Horz">
      <w:tblPr/>
      <w:tcPr>
        <w:shd w:val="clear" w:color="auto" w:fill="7AC8FF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DDD2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E5823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E5823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E5823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E5823" w:themeFill="accent4"/>
      </w:tcPr>
    </w:tblStylePr>
    <w:tblStylePr w:type="band1Vert">
      <w:tblPr/>
      <w:tcPr>
        <w:shd w:val="clear" w:color="auto" w:fill="F1BCA6" w:themeFill="accent4" w:themeFillTint="66"/>
      </w:tcPr>
    </w:tblStylePr>
    <w:tblStylePr w:type="band1Horz">
      <w:tblPr/>
      <w:tcPr>
        <w:shd w:val="clear" w:color="auto" w:fill="F1BCA6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FD3EE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53A9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53A9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53A9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53A95" w:themeFill="accent5"/>
      </w:tcPr>
    </w:tblStylePr>
    <w:tblStylePr w:type="band1Vert">
      <w:tblPr/>
      <w:tcPr>
        <w:shd w:val="clear" w:color="auto" w:fill="C0A7DD" w:themeFill="accent5" w:themeFillTint="66"/>
      </w:tcPr>
    </w:tblStylePr>
    <w:tblStylePr w:type="band1Horz">
      <w:tblPr/>
      <w:tcPr>
        <w:shd w:val="clear" w:color="auto" w:fill="C0A7DD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FD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B239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B239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7B23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7B239" w:themeFill="accent6"/>
      </w:tcPr>
    </w:tblStylePr>
    <w:tblStylePr w:type="band1Vert">
      <w:tblPr/>
      <w:tcPr>
        <w:shd w:val="clear" w:color="auto" w:fill="FBDFAF" w:themeFill="accent6" w:themeFillTint="66"/>
      </w:tcPr>
    </w:tblStylePr>
    <w:tblStylePr w:type="band1Horz">
      <w:tblPr/>
      <w:tcPr>
        <w:shd w:val="clear" w:color="auto" w:fill="FBDFAF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8A5513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  <w:insideV w:val="single" w:sz="4" w:space="0" w:color="F8372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8372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8372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8A5513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  <w:insideV w:val="single" w:sz="4" w:space="0" w:color="6CCA7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6CCA7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CCA7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8A5513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  <w:insideV w:val="single" w:sz="4" w:space="0" w:color="37ADFF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37AD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37AD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8A5513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  <w:insideV w:val="single" w:sz="4" w:space="0" w:color="EB9A7A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EB9A7A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B9A7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8A5513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  <w:insideV w:val="single" w:sz="4" w:space="0" w:color="A17CCC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A17C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17C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8A5513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  <w:insideV w:val="single" w:sz="4" w:space="0" w:color="FAD088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AD088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AD08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8A5513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  <w:insideV w:val="single" w:sz="4" w:space="0" w:color="F8372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  <w:tblStylePr w:type="neCell">
      <w:tblPr/>
      <w:tcPr>
        <w:tcBorders>
          <w:bottom w:val="single" w:sz="4" w:space="0" w:color="F83728" w:themeColor="accent1" w:themeTint="99"/>
        </w:tcBorders>
      </w:tcPr>
    </w:tblStylePr>
    <w:tblStylePr w:type="nwCell">
      <w:tblPr/>
      <w:tcPr>
        <w:tcBorders>
          <w:bottom w:val="single" w:sz="4" w:space="0" w:color="F83728" w:themeColor="accent1" w:themeTint="99"/>
        </w:tcBorders>
      </w:tcPr>
    </w:tblStylePr>
    <w:tblStylePr w:type="seCell">
      <w:tblPr/>
      <w:tcPr>
        <w:tcBorders>
          <w:top w:val="single" w:sz="4" w:space="0" w:color="F83728" w:themeColor="accent1" w:themeTint="99"/>
        </w:tcBorders>
      </w:tcPr>
    </w:tblStylePr>
    <w:tblStylePr w:type="swCell">
      <w:tblPr/>
      <w:tcPr>
        <w:tcBorders>
          <w:top w:val="single" w:sz="4" w:space="0" w:color="F83728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8A5513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  <w:insideV w:val="single" w:sz="4" w:space="0" w:color="6CCA7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  <w:tblStylePr w:type="neCell">
      <w:tblPr/>
      <w:tcPr>
        <w:tcBorders>
          <w:bottom w:val="single" w:sz="4" w:space="0" w:color="6CCA7F" w:themeColor="accent2" w:themeTint="99"/>
        </w:tcBorders>
      </w:tcPr>
    </w:tblStylePr>
    <w:tblStylePr w:type="nwCell">
      <w:tblPr/>
      <w:tcPr>
        <w:tcBorders>
          <w:bottom w:val="single" w:sz="4" w:space="0" w:color="6CCA7F" w:themeColor="accent2" w:themeTint="99"/>
        </w:tcBorders>
      </w:tcPr>
    </w:tblStylePr>
    <w:tblStylePr w:type="seCell">
      <w:tblPr/>
      <w:tcPr>
        <w:tcBorders>
          <w:top w:val="single" w:sz="4" w:space="0" w:color="6CCA7F" w:themeColor="accent2" w:themeTint="99"/>
        </w:tcBorders>
      </w:tcPr>
    </w:tblStylePr>
    <w:tblStylePr w:type="swCell">
      <w:tblPr/>
      <w:tcPr>
        <w:tcBorders>
          <w:top w:val="single" w:sz="4" w:space="0" w:color="6CCA7F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8A5513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  <w:insideV w:val="single" w:sz="4" w:space="0" w:color="37ADFF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  <w:tblStylePr w:type="neCell">
      <w:tblPr/>
      <w:tcPr>
        <w:tcBorders>
          <w:bottom w:val="single" w:sz="4" w:space="0" w:color="37ADFF" w:themeColor="accent3" w:themeTint="99"/>
        </w:tcBorders>
      </w:tcPr>
    </w:tblStylePr>
    <w:tblStylePr w:type="nwCell">
      <w:tblPr/>
      <w:tcPr>
        <w:tcBorders>
          <w:bottom w:val="single" w:sz="4" w:space="0" w:color="37ADFF" w:themeColor="accent3" w:themeTint="99"/>
        </w:tcBorders>
      </w:tcPr>
    </w:tblStylePr>
    <w:tblStylePr w:type="seCell">
      <w:tblPr/>
      <w:tcPr>
        <w:tcBorders>
          <w:top w:val="single" w:sz="4" w:space="0" w:color="37ADFF" w:themeColor="accent3" w:themeTint="99"/>
        </w:tcBorders>
      </w:tcPr>
    </w:tblStylePr>
    <w:tblStylePr w:type="swCell">
      <w:tblPr/>
      <w:tcPr>
        <w:tcBorders>
          <w:top w:val="single" w:sz="4" w:space="0" w:color="37ADFF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8A5513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  <w:insideV w:val="single" w:sz="4" w:space="0" w:color="EB9A7A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  <w:tblStylePr w:type="neCell">
      <w:tblPr/>
      <w:tcPr>
        <w:tcBorders>
          <w:bottom w:val="single" w:sz="4" w:space="0" w:color="EB9A7A" w:themeColor="accent4" w:themeTint="99"/>
        </w:tcBorders>
      </w:tcPr>
    </w:tblStylePr>
    <w:tblStylePr w:type="nwCell">
      <w:tblPr/>
      <w:tcPr>
        <w:tcBorders>
          <w:bottom w:val="single" w:sz="4" w:space="0" w:color="EB9A7A" w:themeColor="accent4" w:themeTint="99"/>
        </w:tcBorders>
      </w:tcPr>
    </w:tblStylePr>
    <w:tblStylePr w:type="seCell">
      <w:tblPr/>
      <w:tcPr>
        <w:tcBorders>
          <w:top w:val="single" w:sz="4" w:space="0" w:color="EB9A7A" w:themeColor="accent4" w:themeTint="99"/>
        </w:tcBorders>
      </w:tcPr>
    </w:tblStylePr>
    <w:tblStylePr w:type="swCell">
      <w:tblPr/>
      <w:tcPr>
        <w:tcBorders>
          <w:top w:val="single" w:sz="4" w:space="0" w:color="EB9A7A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8A5513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  <w:insideV w:val="single" w:sz="4" w:space="0" w:color="A17CC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  <w:tblStylePr w:type="neCell">
      <w:tblPr/>
      <w:tcPr>
        <w:tcBorders>
          <w:bottom w:val="single" w:sz="4" w:space="0" w:color="A17CCC" w:themeColor="accent5" w:themeTint="99"/>
        </w:tcBorders>
      </w:tcPr>
    </w:tblStylePr>
    <w:tblStylePr w:type="nwCell">
      <w:tblPr/>
      <w:tcPr>
        <w:tcBorders>
          <w:bottom w:val="single" w:sz="4" w:space="0" w:color="A17CCC" w:themeColor="accent5" w:themeTint="99"/>
        </w:tcBorders>
      </w:tcPr>
    </w:tblStylePr>
    <w:tblStylePr w:type="seCell">
      <w:tblPr/>
      <w:tcPr>
        <w:tcBorders>
          <w:top w:val="single" w:sz="4" w:space="0" w:color="A17CCC" w:themeColor="accent5" w:themeTint="99"/>
        </w:tcBorders>
      </w:tcPr>
    </w:tblStylePr>
    <w:tblStylePr w:type="swCell">
      <w:tblPr/>
      <w:tcPr>
        <w:tcBorders>
          <w:top w:val="single" w:sz="4" w:space="0" w:color="A17CCC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8A5513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  <w:insideV w:val="single" w:sz="4" w:space="0" w:color="FAD088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  <w:tblStylePr w:type="neCell">
      <w:tblPr/>
      <w:tcPr>
        <w:tcBorders>
          <w:bottom w:val="single" w:sz="4" w:space="0" w:color="FAD088" w:themeColor="accent6" w:themeTint="99"/>
        </w:tcBorders>
      </w:tcPr>
    </w:tblStylePr>
    <w:tblStylePr w:type="nwCell">
      <w:tblPr/>
      <w:tcPr>
        <w:tcBorders>
          <w:bottom w:val="single" w:sz="4" w:space="0" w:color="FAD088" w:themeColor="accent6" w:themeTint="99"/>
        </w:tcBorders>
      </w:tcPr>
    </w:tblStylePr>
    <w:tblStylePr w:type="seCell">
      <w:tblPr/>
      <w:tcPr>
        <w:tcBorders>
          <w:top w:val="single" w:sz="4" w:space="0" w:color="FAD088" w:themeColor="accent6" w:themeTint="99"/>
        </w:tcBorders>
      </w:tcPr>
    </w:tblStylePr>
    <w:tblStylePr w:type="swCell">
      <w:tblPr/>
      <w:tcPr>
        <w:tcBorders>
          <w:top w:val="single" w:sz="4" w:space="0" w:color="FAD088" w:themeColor="accent6" w:themeTint="99"/>
        </w:tcBorders>
      </w:tcPr>
    </w:tblStylePr>
  </w:style>
  <w:style w:type="character" w:customStyle="1" w:styleId="Hashtag1">
    <w:name w:val="Hashtag1"/>
    <w:basedOn w:val="DefaultParagraphFont"/>
    <w:uiPriority w:val="99"/>
    <w:semiHidden/>
    <w:unhideWhenUsed/>
    <w:rsid w:val="008A5513"/>
    <w:rPr>
      <w:color w:val="2B579A"/>
      <w:shd w:val="clear" w:color="auto" w:fill="E6E6E6"/>
    </w:rPr>
  </w:style>
  <w:style w:type="character" w:customStyle="1" w:styleId="Heading3Char">
    <w:name w:val="Heading 3 Char"/>
    <w:basedOn w:val="DefaultParagraphFont"/>
    <w:link w:val="Heading3"/>
    <w:uiPriority w:val="9"/>
    <w:rsid w:val="00F127B6"/>
    <w:rPr>
      <w:rFonts w:eastAsiaTheme="majorEastAsia" w:cstheme="majorBidi"/>
      <w:caps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F127B6"/>
    <w:rPr>
      <w:rFonts w:asciiTheme="majorHAnsi" w:eastAsiaTheme="majorEastAsia" w:hAnsiTheme="majorHAnsi" w:cstheme="majorBidi"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07117"/>
    <w:rPr>
      <w:rFonts w:asciiTheme="majorHAnsi" w:eastAsiaTheme="majorEastAsia" w:hAnsiTheme="majorHAnsi" w:cstheme="majorBidi"/>
      <w:color w:val="8B0E04" w:themeColor="accent1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07117"/>
    <w:rPr>
      <w:rFonts w:asciiTheme="majorHAnsi" w:eastAsiaTheme="majorEastAsia" w:hAnsiTheme="majorHAnsi" w:cstheme="majorBidi"/>
      <w:i/>
      <w:color w:val="8B0E04" w:themeColor="accent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07117"/>
    <w:rPr>
      <w:rFonts w:asciiTheme="majorHAnsi" w:eastAsiaTheme="majorEastAsia" w:hAnsiTheme="majorHAnsi" w:cstheme="majorBidi"/>
      <w:b/>
      <w:i/>
      <w:iCs/>
      <w:color w:val="8B0E04" w:themeColor="accent1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A5513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A5513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8A5513"/>
  </w:style>
  <w:style w:type="paragraph" w:styleId="HTMLAddress">
    <w:name w:val="HTML Address"/>
    <w:basedOn w:val="Normal"/>
    <w:link w:val="HTMLAddressChar"/>
    <w:uiPriority w:val="99"/>
    <w:semiHidden/>
    <w:unhideWhenUsed/>
    <w:rsid w:val="008A5513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8A5513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8A5513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8A5513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8A5513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8A5513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8A5513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8A5513"/>
    <w:rPr>
      <w:rFonts w:ascii="Consolas" w:hAnsi="Consolas"/>
      <w:sz w:val="22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8A5513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8A5513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8A5513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8A5513"/>
    <w:rPr>
      <w:color w:val="006AB2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8A5513"/>
    <w:pPr>
      <w:spacing w:after="0" w:line="240" w:lineRule="auto"/>
      <w:ind w:left="260" w:hanging="26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8A5513"/>
    <w:pPr>
      <w:spacing w:after="0" w:line="240" w:lineRule="auto"/>
      <w:ind w:left="520" w:hanging="26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8A5513"/>
    <w:pPr>
      <w:spacing w:after="0" w:line="240" w:lineRule="auto"/>
      <w:ind w:left="780" w:hanging="26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8A5513"/>
    <w:pPr>
      <w:spacing w:after="0" w:line="240" w:lineRule="auto"/>
      <w:ind w:left="1040" w:hanging="26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8A5513"/>
    <w:pPr>
      <w:spacing w:after="0" w:line="240" w:lineRule="auto"/>
      <w:ind w:left="1300" w:hanging="26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8A5513"/>
    <w:pPr>
      <w:spacing w:after="0" w:line="240" w:lineRule="auto"/>
      <w:ind w:left="1560" w:hanging="26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8A5513"/>
    <w:pPr>
      <w:spacing w:after="0" w:line="240" w:lineRule="auto"/>
      <w:ind w:left="1820" w:hanging="26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8A5513"/>
    <w:pPr>
      <w:spacing w:after="0" w:line="240" w:lineRule="auto"/>
      <w:ind w:left="2080" w:hanging="26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8A5513"/>
    <w:pPr>
      <w:spacing w:after="0" w:line="240" w:lineRule="auto"/>
      <w:ind w:left="2340" w:hanging="26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8A5513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qFormat/>
    <w:rsid w:val="008A5513"/>
    <w:rPr>
      <w:i/>
      <w:iCs/>
      <w:color w:val="8B0E04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qFormat/>
    <w:rsid w:val="008A5513"/>
    <w:pPr>
      <w:pBdr>
        <w:top w:val="single" w:sz="4" w:space="10" w:color="8B0E04" w:themeColor="accent1"/>
        <w:bottom w:val="single" w:sz="4" w:space="10" w:color="8B0E04" w:themeColor="accent1"/>
      </w:pBdr>
      <w:spacing w:before="360" w:after="360"/>
      <w:ind w:left="864" w:right="864"/>
    </w:pPr>
    <w:rPr>
      <w:i/>
      <w:iCs/>
      <w:color w:val="8B0E0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8A5513"/>
    <w:rPr>
      <w:i/>
      <w:iCs/>
      <w:color w:val="8B0E04" w:themeColor="accent1"/>
    </w:rPr>
  </w:style>
  <w:style w:type="character" w:styleId="IntenseReference">
    <w:name w:val="Intense Reference"/>
    <w:basedOn w:val="DefaultParagraphFont"/>
    <w:uiPriority w:val="32"/>
    <w:semiHidden/>
    <w:qFormat/>
    <w:rsid w:val="008A5513"/>
    <w:rPr>
      <w:b/>
      <w:bCs/>
      <w:smallCaps/>
      <w:color w:val="8B0E04" w:themeColor="accent1"/>
      <w:spacing w:val="5"/>
    </w:rPr>
  </w:style>
  <w:style w:type="table" w:styleId="LightGrid">
    <w:name w:val="Light Grid"/>
    <w:basedOn w:val="TableNormal"/>
    <w:uiPriority w:val="62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8B0E04" w:themeColor="accent1"/>
        <w:left w:val="single" w:sz="8" w:space="0" w:color="8B0E04" w:themeColor="accent1"/>
        <w:bottom w:val="single" w:sz="8" w:space="0" w:color="8B0E04" w:themeColor="accent1"/>
        <w:right w:val="single" w:sz="8" w:space="0" w:color="8B0E04" w:themeColor="accent1"/>
        <w:insideH w:val="single" w:sz="8" w:space="0" w:color="8B0E04" w:themeColor="accent1"/>
        <w:insideV w:val="single" w:sz="8" w:space="0" w:color="8B0E04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18" w:space="0" w:color="8B0E04" w:themeColor="accent1"/>
          <w:right w:val="single" w:sz="8" w:space="0" w:color="8B0E04" w:themeColor="accent1"/>
          <w:insideH w:val="nil"/>
          <w:insideV w:val="single" w:sz="8" w:space="0" w:color="8B0E04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  <w:insideH w:val="nil"/>
          <w:insideV w:val="single" w:sz="8" w:space="0" w:color="8B0E04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</w:tcPr>
    </w:tblStylePr>
    <w:tblStylePr w:type="band1Vert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  <w:shd w:val="clear" w:color="auto" w:fill="FCACA6" w:themeFill="accent1" w:themeFillTint="3F"/>
      </w:tcPr>
    </w:tblStylePr>
    <w:tblStylePr w:type="band1Horz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  <w:insideV w:val="single" w:sz="8" w:space="0" w:color="8B0E04" w:themeColor="accent1"/>
        </w:tcBorders>
        <w:shd w:val="clear" w:color="auto" w:fill="FCACA6" w:themeFill="accent1" w:themeFillTint="3F"/>
      </w:tcPr>
    </w:tblStylePr>
    <w:tblStylePr w:type="band2Horz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  <w:insideV w:val="single" w:sz="8" w:space="0" w:color="8B0E04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2F8440" w:themeColor="accent2"/>
        <w:left w:val="single" w:sz="8" w:space="0" w:color="2F8440" w:themeColor="accent2"/>
        <w:bottom w:val="single" w:sz="8" w:space="0" w:color="2F8440" w:themeColor="accent2"/>
        <w:right w:val="single" w:sz="8" w:space="0" w:color="2F8440" w:themeColor="accent2"/>
        <w:insideH w:val="single" w:sz="8" w:space="0" w:color="2F8440" w:themeColor="accent2"/>
        <w:insideV w:val="single" w:sz="8" w:space="0" w:color="2F8440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18" w:space="0" w:color="2F8440" w:themeColor="accent2"/>
          <w:right w:val="single" w:sz="8" w:space="0" w:color="2F8440" w:themeColor="accent2"/>
          <w:insideH w:val="nil"/>
          <w:insideV w:val="single" w:sz="8" w:space="0" w:color="2F8440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  <w:insideH w:val="nil"/>
          <w:insideV w:val="single" w:sz="8" w:space="0" w:color="2F8440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</w:tcPr>
    </w:tblStylePr>
    <w:tblStylePr w:type="band1Vert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  <w:shd w:val="clear" w:color="auto" w:fill="C2E9CA" w:themeFill="accent2" w:themeFillTint="3F"/>
      </w:tcPr>
    </w:tblStylePr>
    <w:tblStylePr w:type="band1Horz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  <w:insideV w:val="single" w:sz="8" w:space="0" w:color="2F8440" w:themeColor="accent2"/>
        </w:tcBorders>
        <w:shd w:val="clear" w:color="auto" w:fill="C2E9CA" w:themeFill="accent2" w:themeFillTint="3F"/>
      </w:tcPr>
    </w:tblStylePr>
    <w:tblStylePr w:type="band2Horz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  <w:insideV w:val="single" w:sz="8" w:space="0" w:color="2F8440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006AB2" w:themeColor="accent3"/>
        <w:left w:val="single" w:sz="8" w:space="0" w:color="006AB2" w:themeColor="accent3"/>
        <w:bottom w:val="single" w:sz="8" w:space="0" w:color="006AB2" w:themeColor="accent3"/>
        <w:right w:val="single" w:sz="8" w:space="0" w:color="006AB2" w:themeColor="accent3"/>
        <w:insideH w:val="single" w:sz="8" w:space="0" w:color="006AB2" w:themeColor="accent3"/>
        <w:insideV w:val="single" w:sz="8" w:space="0" w:color="006AB2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18" w:space="0" w:color="006AB2" w:themeColor="accent3"/>
          <w:right w:val="single" w:sz="8" w:space="0" w:color="006AB2" w:themeColor="accent3"/>
          <w:insideH w:val="nil"/>
          <w:insideV w:val="single" w:sz="8" w:space="0" w:color="006AB2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  <w:insideH w:val="nil"/>
          <w:insideV w:val="single" w:sz="8" w:space="0" w:color="006AB2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</w:tcPr>
    </w:tblStylePr>
    <w:tblStylePr w:type="band1Vert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  <w:shd w:val="clear" w:color="auto" w:fill="ACDDFF" w:themeFill="accent3" w:themeFillTint="3F"/>
      </w:tcPr>
    </w:tblStylePr>
    <w:tblStylePr w:type="band1Horz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  <w:insideV w:val="single" w:sz="8" w:space="0" w:color="006AB2" w:themeColor="accent3"/>
        </w:tcBorders>
        <w:shd w:val="clear" w:color="auto" w:fill="ACDDFF" w:themeFill="accent3" w:themeFillTint="3F"/>
      </w:tcPr>
    </w:tblStylePr>
    <w:tblStylePr w:type="band2Horz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  <w:insideV w:val="single" w:sz="8" w:space="0" w:color="006AB2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DE5823" w:themeColor="accent4"/>
        <w:left w:val="single" w:sz="8" w:space="0" w:color="DE5823" w:themeColor="accent4"/>
        <w:bottom w:val="single" w:sz="8" w:space="0" w:color="DE5823" w:themeColor="accent4"/>
        <w:right w:val="single" w:sz="8" w:space="0" w:color="DE5823" w:themeColor="accent4"/>
        <w:insideH w:val="single" w:sz="8" w:space="0" w:color="DE5823" w:themeColor="accent4"/>
        <w:insideV w:val="single" w:sz="8" w:space="0" w:color="DE5823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18" w:space="0" w:color="DE5823" w:themeColor="accent4"/>
          <w:right w:val="single" w:sz="8" w:space="0" w:color="DE5823" w:themeColor="accent4"/>
          <w:insideH w:val="nil"/>
          <w:insideV w:val="single" w:sz="8" w:space="0" w:color="DE5823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  <w:insideH w:val="nil"/>
          <w:insideV w:val="single" w:sz="8" w:space="0" w:color="DE5823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</w:tcPr>
    </w:tblStylePr>
    <w:tblStylePr w:type="band1Vert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  <w:shd w:val="clear" w:color="auto" w:fill="F6D5C8" w:themeFill="accent4" w:themeFillTint="3F"/>
      </w:tcPr>
    </w:tblStylePr>
    <w:tblStylePr w:type="band1Horz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  <w:insideV w:val="single" w:sz="8" w:space="0" w:color="DE5823" w:themeColor="accent4"/>
        </w:tcBorders>
        <w:shd w:val="clear" w:color="auto" w:fill="F6D5C8" w:themeFill="accent4" w:themeFillTint="3F"/>
      </w:tcPr>
    </w:tblStylePr>
    <w:tblStylePr w:type="band2Horz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  <w:insideV w:val="single" w:sz="8" w:space="0" w:color="DE5823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653A95" w:themeColor="accent5"/>
        <w:left w:val="single" w:sz="8" w:space="0" w:color="653A95" w:themeColor="accent5"/>
        <w:bottom w:val="single" w:sz="8" w:space="0" w:color="653A95" w:themeColor="accent5"/>
        <w:right w:val="single" w:sz="8" w:space="0" w:color="653A95" w:themeColor="accent5"/>
        <w:insideH w:val="single" w:sz="8" w:space="0" w:color="653A95" w:themeColor="accent5"/>
        <w:insideV w:val="single" w:sz="8" w:space="0" w:color="653A95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18" w:space="0" w:color="653A95" w:themeColor="accent5"/>
          <w:right w:val="single" w:sz="8" w:space="0" w:color="653A95" w:themeColor="accent5"/>
          <w:insideH w:val="nil"/>
          <w:insideV w:val="single" w:sz="8" w:space="0" w:color="653A95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  <w:insideH w:val="nil"/>
          <w:insideV w:val="single" w:sz="8" w:space="0" w:color="653A95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</w:tcPr>
    </w:tblStylePr>
    <w:tblStylePr w:type="band1Vert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  <w:shd w:val="clear" w:color="auto" w:fill="D8C9EA" w:themeFill="accent5" w:themeFillTint="3F"/>
      </w:tcPr>
    </w:tblStylePr>
    <w:tblStylePr w:type="band1Horz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  <w:insideV w:val="single" w:sz="8" w:space="0" w:color="653A95" w:themeColor="accent5"/>
        </w:tcBorders>
        <w:shd w:val="clear" w:color="auto" w:fill="D8C9EA" w:themeFill="accent5" w:themeFillTint="3F"/>
      </w:tcPr>
    </w:tblStylePr>
    <w:tblStylePr w:type="band2Horz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  <w:insideV w:val="single" w:sz="8" w:space="0" w:color="653A95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F7B239" w:themeColor="accent6"/>
        <w:left w:val="single" w:sz="8" w:space="0" w:color="F7B239" w:themeColor="accent6"/>
        <w:bottom w:val="single" w:sz="8" w:space="0" w:color="F7B239" w:themeColor="accent6"/>
        <w:right w:val="single" w:sz="8" w:space="0" w:color="F7B239" w:themeColor="accent6"/>
        <w:insideH w:val="single" w:sz="8" w:space="0" w:color="F7B239" w:themeColor="accent6"/>
        <w:insideV w:val="single" w:sz="8" w:space="0" w:color="F7B239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18" w:space="0" w:color="F7B239" w:themeColor="accent6"/>
          <w:right w:val="single" w:sz="8" w:space="0" w:color="F7B239" w:themeColor="accent6"/>
          <w:insideH w:val="nil"/>
          <w:insideV w:val="single" w:sz="8" w:space="0" w:color="F7B239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  <w:insideH w:val="nil"/>
          <w:insideV w:val="single" w:sz="8" w:space="0" w:color="F7B239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</w:tcPr>
    </w:tblStylePr>
    <w:tblStylePr w:type="band1Vert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  <w:shd w:val="clear" w:color="auto" w:fill="FDEBCD" w:themeFill="accent6" w:themeFillTint="3F"/>
      </w:tcPr>
    </w:tblStylePr>
    <w:tblStylePr w:type="band1Horz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  <w:insideV w:val="single" w:sz="8" w:space="0" w:color="F7B239" w:themeColor="accent6"/>
        </w:tcBorders>
        <w:shd w:val="clear" w:color="auto" w:fill="FDEBCD" w:themeFill="accent6" w:themeFillTint="3F"/>
      </w:tcPr>
    </w:tblStylePr>
    <w:tblStylePr w:type="band2Horz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  <w:insideV w:val="single" w:sz="8" w:space="0" w:color="F7B239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8B0E04" w:themeColor="accent1"/>
        <w:left w:val="single" w:sz="8" w:space="0" w:color="8B0E04" w:themeColor="accent1"/>
        <w:bottom w:val="single" w:sz="8" w:space="0" w:color="8B0E04" w:themeColor="accent1"/>
        <w:right w:val="single" w:sz="8" w:space="0" w:color="8B0E04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B0E0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</w:tcPr>
    </w:tblStylePr>
    <w:tblStylePr w:type="band1Horz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2F8440" w:themeColor="accent2"/>
        <w:left w:val="single" w:sz="8" w:space="0" w:color="2F8440" w:themeColor="accent2"/>
        <w:bottom w:val="single" w:sz="8" w:space="0" w:color="2F8440" w:themeColor="accent2"/>
        <w:right w:val="single" w:sz="8" w:space="0" w:color="2F8440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F844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</w:tcPr>
    </w:tblStylePr>
    <w:tblStylePr w:type="band1Horz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006AB2" w:themeColor="accent3"/>
        <w:left w:val="single" w:sz="8" w:space="0" w:color="006AB2" w:themeColor="accent3"/>
        <w:bottom w:val="single" w:sz="8" w:space="0" w:color="006AB2" w:themeColor="accent3"/>
        <w:right w:val="single" w:sz="8" w:space="0" w:color="006AB2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6AB2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</w:tcPr>
    </w:tblStylePr>
    <w:tblStylePr w:type="band1Horz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DE5823" w:themeColor="accent4"/>
        <w:left w:val="single" w:sz="8" w:space="0" w:color="DE5823" w:themeColor="accent4"/>
        <w:bottom w:val="single" w:sz="8" w:space="0" w:color="DE5823" w:themeColor="accent4"/>
        <w:right w:val="single" w:sz="8" w:space="0" w:color="DE5823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E5823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</w:tcPr>
    </w:tblStylePr>
    <w:tblStylePr w:type="band1Horz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653A95" w:themeColor="accent5"/>
        <w:left w:val="single" w:sz="8" w:space="0" w:color="653A95" w:themeColor="accent5"/>
        <w:bottom w:val="single" w:sz="8" w:space="0" w:color="653A95" w:themeColor="accent5"/>
        <w:right w:val="single" w:sz="8" w:space="0" w:color="653A95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53A9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</w:tcPr>
    </w:tblStylePr>
    <w:tblStylePr w:type="band1Horz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F7B239" w:themeColor="accent6"/>
        <w:left w:val="single" w:sz="8" w:space="0" w:color="F7B239" w:themeColor="accent6"/>
        <w:bottom w:val="single" w:sz="8" w:space="0" w:color="F7B239" w:themeColor="accent6"/>
        <w:right w:val="single" w:sz="8" w:space="0" w:color="F7B239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B23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</w:tcPr>
    </w:tblStylePr>
    <w:tblStylePr w:type="band1Horz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8A5513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8A5513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  <w:tblBorders>
        <w:top w:val="single" w:sz="8" w:space="0" w:color="8B0E04" w:themeColor="accent1"/>
        <w:bottom w:val="single" w:sz="8" w:space="0" w:color="8B0E04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B0E04" w:themeColor="accent1"/>
          <w:left w:val="nil"/>
          <w:bottom w:val="single" w:sz="8" w:space="0" w:color="8B0E04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B0E04" w:themeColor="accent1"/>
          <w:left w:val="nil"/>
          <w:bottom w:val="single" w:sz="8" w:space="0" w:color="8B0E04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ACA6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CACA6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8A5513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  <w:tblBorders>
        <w:top w:val="single" w:sz="8" w:space="0" w:color="2F8440" w:themeColor="accent2"/>
        <w:bottom w:val="single" w:sz="8" w:space="0" w:color="2F8440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F8440" w:themeColor="accent2"/>
          <w:left w:val="nil"/>
          <w:bottom w:val="single" w:sz="8" w:space="0" w:color="2F8440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F8440" w:themeColor="accent2"/>
          <w:left w:val="nil"/>
          <w:bottom w:val="single" w:sz="8" w:space="0" w:color="2F8440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2E9CA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2E9CA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8A5513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  <w:tblBorders>
        <w:top w:val="single" w:sz="8" w:space="0" w:color="006AB2" w:themeColor="accent3"/>
        <w:bottom w:val="single" w:sz="8" w:space="0" w:color="006AB2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AB2" w:themeColor="accent3"/>
          <w:left w:val="nil"/>
          <w:bottom w:val="single" w:sz="8" w:space="0" w:color="006AB2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AB2" w:themeColor="accent3"/>
          <w:left w:val="nil"/>
          <w:bottom w:val="single" w:sz="8" w:space="0" w:color="006AB2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DDFF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CDDFF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8A5513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  <w:tblBorders>
        <w:top w:val="single" w:sz="8" w:space="0" w:color="DE5823" w:themeColor="accent4"/>
        <w:bottom w:val="single" w:sz="8" w:space="0" w:color="DE5823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E5823" w:themeColor="accent4"/>
          <w:left w:val="nil"/>
          <w:bottom w:val="single" w:sz="8" w:space="0" w:color="DE5823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E5823" w:themeColor="accent4"/>
          <w:left w:val="nil"/>
          <w:bottom w:val="single" w:sz="8" w:space="0" w:color="DE5823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D5C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6D5C8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8A5513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  <w:tblBorders>
        <w:top w:val="single" w:sz="8" w:space="0" w:color="653A95" w:themeColor="accent5"/>
        <w:bottom w:val="single" w:sz="8" w:space="0" w:color="653A95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53A95" w:themeColor="accent5"/>
          <w:left w:val="nil"/>
          <w:bottom w:val="single" w:sz="8" w:space="0" w:color="653A95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53A95" w:themeColor="accent5"/>
          <w:left w:val="nil"/>
          <w:bottom w:val="single" w:sz="8" w:space="0" w:color="653A95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C9EA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8C9EA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8A5513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  <w:tblBorders>
        <w:top w:val="single" w:sz="8" w:space="0" w:color="F7B239" w:themeColor="accent6"/>
        <w:bottom w:val="single" w:sz="8" w:space="0" w:color="F7B239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B239" w:themeColor="accent6"/>
          <w:left w:val="nil"/>
          <w:bottom w:val="single" w:sz="8" w:space="0" w:color="F7B239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B239" w:themeColor="accent6"/>
          <w:left w:val="nil"/>
          <w:bottom w:val="single" w:sz="8" w:space="0" w:color="F7B239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BCD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BCD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8A5513"/>
  </w:style>
  <w:style w:type="paragraph" w:styleId="List">
    <w:name w:val="List"/>
    <w:basedOn w:val="Normal"/>
    <w:uiPriority w:val="99"/>
    <w:semiHidden/>
    <w:unhideWhenUsed/>
    <w:rsid w:val="008A5513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8A5513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8A5513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8A5513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8A5513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8A5513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8A5513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8A5513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8A5513"/>
    <w:pPr>
      <w:numPr>
        <w:numId w:val="5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8A5513"/>
    <w:pPr>
      <w:numPr>
        <w:numId w:val="6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8A5513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8A5513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8A5513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8A5513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8A5513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8A5513"/>
    <w:pPr>
      <w:numPr>
        <w:numId w:val="7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8A5513"/>
    <w:pPr>
      <w:numPr>
        <w:numId w:val="8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8A5513"/>
    <w:pPr>
      <w:numPr>
        <w:numId w:val="9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8A5513"/>
    <w:pPr>
      <w:numPr>
        <w:numId w:val="10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8A5513"/>
    <w:pPr>
      <w:numPr>
        <w:numId w:val="4"/>
      </w:numPr>
      <w:contextualSpacing/>
    </w:pPr>
  </w:style>
  <w:style w:type="paragraph" w:styleId="ListParagraph">
    <w:name w:val="List Paragraph"/>
    <w:basedOn w:val="Normal"/>
    <w:uiPriority w:val="34"/>
    <w:semiHidden/>
    <w:qFormat/>
    <w:rsid w:val="008A5513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8372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8372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CCA7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CCA7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37AD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37AD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B9A7A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B9A7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17C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17C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AD088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AD08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ListTable2">
    <w:name w:val="List Table 2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83728" w:themeColor="accent1" w:themeTint="99"/>
        <w:bottom w:val="single" w:sz="4" w:space="0" w:color="F83728" w:themeColor="accent1" w:themeTint="99"/>
        <w:insideH w:val="single" w:sz="4" w:space="0" w:color="F8372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6CCA7F" w:themeColor="accent2" w:themeTint="99"/>
        <w:bottom w:val="single" w:sz="4" w:space="0" w:color="6CCA7F" w:themeColor="accent2" w:themeTint="99"/>
        <w:insideH w:val="single" w:sz="4" w:space="0" w:color="6CCA7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37ADFF" w:themeColor="accent3" w:themeTint="99"/>
        <w:bottom w:val="single" w:sz="4" w:space="0" w:color="37ADFF" w:themeColor="accent3" w:themeTint="99"/>
        <w:insideH w:val="single" w:sz="4" w:space="0" w:color="37ADFF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EB9A7A" w:themeColor="accent4" w:themeTint="99"/>
        <w:bottom w:val="single" w:sz="4" w:space="0" w:color="EB9A7A" w:themeColor="accent4" w:themeTint="99"/>
        <w:insideH w:val="single" w:sz="4" w:space="0" w:color="EB9A7A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A17CCC" w:themeColor="accent5" w:themeTint="99"/>
        <w:bottom w:val="single" w:sz="4" w:space="0" w:color="A17CCC" w:themeColor="accent5" w:themeTint="99"/>
        <w:insideH w:val="single" w:sz="4" w:space="0" w:color="A17CCC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AD088" w:themeColor="accent6" w:themeTint="99"/>
        <w:bottom w:val="single" w:sz="4" w:space="0" w:color="FAD088" w:themeColor="accent6" w:themeTint="99"/>
        <w:insideH w:val="single" w:sz="4" w:space="0" w:color="FAD088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ListTable3">
    <w:name w:val="List Table 3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8B0E04" w:themeColor="accent1"/>
        <w:left w:val="single" w:sz="4" w:space="0" w:color="8B0E04" w:themeColor="accent1"/>
        <w:bottom w:val="single" w:sz="4" w:space="0" w:color="8B0E04" w:themeColor="accent1"/>
        <w:right w:val="single" w:sz="4" w:space="0" w:color="8B0E0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B0E04" w:themeFill="accent1"/>
      </w:tcPr>
    </w:tblStylePr>
    <w:tblStylePr w:type="lastRow">
      <w:rPr>
        <w:b/>
        <w:bCs/>
      </w:rPr>
      <w:tblPr/>
      <w:tcPr>
        <w:tcBorders>
          <w:top w:val="double" w:sz="4" w:space="0" w:color="8B0E0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B0E04" w:themeColor="accent1"/>
          <w:right w:val="single" w:sz="4" w:space="0" w:color="8B0E04" w:themeColor="accent1"/>
        </w:tcBorders>
      </w:tcPr>
    </w:tblStylePr>
    <w:tblStylePr w:type="band1Horz">
      <w:tblPr/>
      <w:tcPr>
        <w:tcBorders>
          <w:top w:val="single" w:sz="4" w:space="0" w:color="8B0E04" w:themeColor="accent1"/>
          <w:bottom w:val="single" w:sz="4" w:space="0" w:color="8B0E0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B0E04" w:themeColor="accent1"/>
          <w:left w:val="nil"/>
        </w:tcBorders>
      </w:tcPr>
    </w:tblStylePr>
    <w:tblStylePr w:type="swCell">
      <w:tblPr/>
      <w:tcPr>
        <w:tcBorders>
          <w:top w:val="double" w:sz="4" w:space="0" w:color="8B0E04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2F8440" w:themeColor="accent2"/>
        <w:left w:val="single" w:sz="4" w:space="0" w:color="2F8440" w:themeColor="accent2"/>
        <w:bottom w:val="single" w:sz="4" w:space="0" w:color="2F8440" w:themeColor="accent2"/>
        <w:right w:val="single" w:sz="4" w:space="0" w:color="2F8440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F8440" w:themeFill="accent2"/>
      </w:tcPr>
    </w:tblStylePr>
    <w:tblStylePr w:type="lastRow">
      <w:rPr>
        <w:b/>
        <w:bCs/>
      </w:rPr>
      <w:tblPr/>
      <w:tcPr>
        <w:tcBorders>
          <w:top w:val="double" w:sz="4" w:space="0" w:color="2F8440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F8440" w:themeColor="accent2"/>
          <w:right w:val="single" w:sz="4" w:space="0" w:color="2F8440" w:themeColor="accent2"/>
        </w:tcBorders>
      </w:tcPr>
    </w:tblStylePr>
    <w:tblStylePr w:type="band1Horz">
      <w:tblPr/>
      <w:tcPr>
        <w:tcBorders>
          <w:top w:val="single" w:sz="4" w:space="0" w:color="2F8440" w:themeColor="accent2"/>
          <w:bottom w:val="single" w:sz="4" w:space="0" w:color="2F8440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F8440" w:themeColor="accent2"/>
          <w:left w:val="nil"/>
        </w:tcBorders>
      </w:tcPr>
    </w:tblStylePr>
    <w:tblStylePr w:type="swCell">
      <w:tblPr/>
      <w:tcPr>
        <w:tcBorders>
          <w:top w:val="double" w:sz="4" w:space="0" w:color="2F8440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006AB2" w:themeColor="accent3"/>
        <w:left w:val="single" w:sz="4" w:space="0" w:color="006AB2" w:themeColor="accent3"/>
        <w:bottom w:val="single" w:sz="4" w:space="0" w:color="006AB2" w:themeColor="accent3"/>
        <w:right w:val="single" w:sz="4" w:space="0" w:color="006AB2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6AB2" w:themeFill="accent3"/>
      </w:tcPr>
    </w:tblStylePr>
    <w:tblStylePr w:type="lastRow">
      <w:rPr>
        <w:b/>
        <w:bCs/>
      </w:rPr>
      <w:tblPr/>
      <w:tcPr>
        <w:tcBorders>
          <w:top w:val="double" w:sz="4" w:space="0" w:color="006AB2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6AB2" w:themeColor="accent3"/>
          <w:right w:val="single" w:sz="4" w:space="0" w:color="006AB2" w:themeColor="accent3"/>
        </w:tcBorders>
      </w:tcPr>
    </w:tblStylePr>
    <w:tblStylePr w:type="band1Horz">
      <w:tblPr/>
      <w:tcPr>
        <w:tcBorders>
          <w:top w:val="single" w:sz="4" w:space="0" w:color="006AB2" w:themeColor="accent3"/>
          <w:bottom w:val="single" w:sz="4" w:space="0" w:color="006AB2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6AB2" w:themeColor="accent3"/>
          <w:left w:val="nil"/>
        </w:tcBorders>
      </w:tcPr>
    </w:tblStylePr>
    <w:tblStylePr w:type="swCell">
      <w:tblPr/>
      <w:tcPr>
        <w:tcBorders>
          <w:top w:val="double" w:sz="4" w:space="0" w:color="006AB2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DE5823" w:themeColor="accent4"/>
        <w:left w:val="single" w:sz="4" w:space="0" w:color="DE5823" w:themeColor="accent4"/>
        <w:bottom w:val="single" w:sz="4" w:space="0" w:color="DE5823" w:themeColor="accent4"/>
        <w:right w:val="single" w:sz="4" w:space="0" w:color="DE5823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E5823" w:themeFill="accent4"/>
      </w:tcPr>
    </w:tblStylePr>
    <w:tblStylePr w:type="lastRow">
      <w:rPr>
        <w:b/>
        <w:bCs/>
      </w:rPr>
      <w:tblPr/>
      <w:tcPr>
        <w:tcBorders>
          <w:top w:val="double" w:sz="4" w:space="0" w:color="DE5823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E5823" w:themeColor="accent4"/>
          <w:right w:val="single" w:sz="4" w:space="0" w:color="DE5823" w:themeColor="accent4"/>
        </w:tcBorders>
      </w:tcPr>
    </w:tblStylePr>
    <w:tblStylePr w:type="band1Horz">
      <w:tblPr/>
      <w:tcPr>
        <w:tcBorders>
          <w:top w:val="single" w:sz="4" w:space="0" w:color="DE5823" w:themeColor="accent4"/>
          <w:bottom w:val="single" w:sz="4" w:space="0" w:color="DE5823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E5823" w:themeColor="accent4"/>
          <w:left w:val="nil"/>
        </w:tcBorders>
      </w:tcPr>
    </w:tblStylePr>
    <w:tblStylePr w:type="swCell">
      <w:tblPr/>
      <w:tcPr>
        <w:tcBorders>
          <w:top w:val="double" w:sz="4" w:space="0" w:color="DE5823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653A95" w:themeColor="accent5"/>
        <w:left w:val="single" w:sz="4" w:space="0" w:color="653A95" w:themeColor="accent5"/>
        <w:bottom w:val="single" w:sz="4" w:space="0" w:color="653A95" w:themeColor="accent5"/>
        <w:right w:val="single" w:sz="4" w:space="0" w:color="653A95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53A95" w:themeFill="accent5"/>
      </w:tcPr>
    </w:tblStylePr>
    <w:tblStylePr w:type="lastRow">
      <w:rPr>
        <w:b/>
        <w:bCs/>
      </w:rPr>
      <w:tblPr/>
      <w:tcPr>
        <w:tcBorders>
          <w:top w:val="double" w:sz="4" w:space="0" w:color="653A95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53A95" w:themeColor="accent5"/>
          <w:right w:val="single" w:sz="4" w:space="0" w:color="653A95" w:themeColor="accent5"/>
        </w:tcBorders>
      </w:tcPr>
    </w:tblStylePr>
    <w:tblStylePr w:type="band1Horz">
      <w:tblPr/>
      <w:tcPr>
        <w:tcBorders>
          <w:top w:val="single" w:sz="4" w:space="0" w:color="653A95" w:themeColor="accent5"/>
          <w:bottom w:val="single" w:sz="4" w:space="0" w:color="653A95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53A95" w:themeColor="accent5"/>
          <w:left w:val="nil"/>
        </w:tcBorders>
      </w:tcPr>
    </w:tblStylePr>
    <w:tblStylePr w:type="swCell">
      <w:tblPr/>
      <w:tcPr>
        <w:tcBorders>
          <w:top w:val="double" w:sz="4" w:space="0" w:color="653A95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7B239" w:themeColor="accent6"/>
        <w:left w:val="single" w:sz="4" w:space="0" w:color="F7B239" w:themeColor="accent6"/>
        <w:bottom w:val="single" w:sz="4" w:space="0" w:color="F7B239" w:themeColor="accent6"/>
        <w:right w:val="single" w:sz="4" w:space="0" w:color="F7B239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7B239" w:themeFill="accent6"/>
      </w:tcPr>
    </w:tblStylePr>
    <w:tblStylePr w:type="lastRow">
      <w:rPr>
        <w:b/>
        <w:bCs/>
      </w:rPr>
      <w:tblPr/>
      <w:tcPr>
        <w:tcBorders>
          <w:top w:val="double" w:sz="4" w:space="0" w:color="F7B239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7B239" w:themeColor="accent6"/>
          <w:right w:val="single" w:sz="4" w:space="0" w:color="F7B239" w:themeColor="accent6"/>
        </w:tcBorders>
      </w:tcPr>
    </w:tblStylePr>
    <w:tblStylePr w:type="band1Horz">
      <w:tblPr/>
      <w:tcPr>
        <w:tcBorders>
          <w:top w:val="single" w:sz="4" w:space="0" w:color="F7B239" w:themeColor="accent6"/>
          <w:bottom w:val="single" w:sz="4" w:space="0" w:color="F7B239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7B239" w:themeColor="accent6"/>
          <w:left w:val="nil"/>
        </w:tcBorders>
      </w:tcPr>
    </w:tblStylePr>
    <w:tblStylePr w:type="swCell">
      <w:tblPr/>
      <w:tcPr>
        <w:tcBorders>
          <w:top w:val="double" w:sz="4" w:space="0" w:color="F7B239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B0E04" w:themeColor="accent1"/>
          <w:left w:val="single" w:sz="4" w:space="0" w:color="8B0E04" w:themeColor="accent1"/>
          <w:bottom w:val="single" w:sz="4" w:space="0" w:color="8B0E04" w:themeColor="accent1"/>
          <w:right w:val="single" w:sz="4" w:space="0" w:color="8B0E04" w:themeColor="accent1"/>
          <w:insideH w:val="nil"/>
        </w:tcBorders>
        <w:shd w:val="clear" w:color="auto" w:fill="8B0E04" w:themeFill="accent1"/>
      </w:tcPr>
    </w:tblStylePr>
    <w:tblStylePr w:type="lastRow">
      <w:rPr>
        <w:b/>
        <w:bCs/>
      </w:rPr>
      <w:tblPr/>
      <w:tcPr>
        <w:tcBorders>
          <w:top w:val="double" w:sz="4" w:space="0" w:color="F8372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F8440" w:themeColor="accent2"/>
          <w:left w:val="single" w:sz="4" w:space="0" w:color="2F8440" w:themeColor="accent2"/>
          <w:bottom w:val="single" w:sz="4" w:space="0" w:color="2F8440" w:themeColor="accent2"/>
          <w:right w:val="single" w:sz="4" w:space="0" w:color="2F8440" w:themeColor="accent2"/>
          <w:insideH w:val="nil"/>
        </w:tcBorders>
        <w:shd w:val="clear" w:color="auto" w:fill="2F8440" w:themeFill="accent2"/>
      </w:tcPr>
    </w:tblStylePr>
    <w:tblStylePr w:type="lastRow">
      <w:rPr>
        <w:b/>
        <w:bCs/>
      </w:rPr>
      <w:tblPr/>
      <w:tcPr>
        <w:tcBorders>
          <w:top w:val="double" w:sz="4" w:space="0" w:color="6CCA7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6AB2" w:themeColor="accent3"/>
          <w:left w:val="single" w:sz="4" w:space="0" w:color="006AB2" w:themeColor="accent3"/>
          <w:bottom w:val="single" w:sz="4" w:space="0" w:color="006AB2" w:themeColor="accent3"/>
          <w:right w:val="single" w:sz="4" w:space="0" w:color="006AB2" w:themeColor="accent3"/>
          <w:insideH w:val="nil"/>
        </w:tcBorders>
        <w:shd w:val="clear" w:color="auto" w:fill="006AB2" w:themeFill="accent3"/>
      </w:tcPr>
    </w:tblStylePr>
    <w:tblStylePr w:type="lastRow">
      <w:rPr>
        <w:b/>
        <w:bCs/>
      </w:rPr>
      <w:tblPr/>
      <w:tcPr>
        <w:tcBorders>
          <w:top w:val="double" w:sz="4" w:space="0" w:color="37AD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E5823" w:themeColor="accent4"/>
          <w:left w:val="single" w:sz="4" w:space="0" w:color="DE5823" w:themeColor="accent4"/>
          <w:bottom w:val="single" w:sz="4" w:space="0" w:color="DE5823" w:themeColor="accent4"/>
          <w:right w:val="single" w:sz="4" w:space="0" w:color="DE5823" w:themeColor="accent4"/>
          <w:insideH w:val="nil"/>
        </w:tcBorders>
        <w:shd w:val="clear" w:color="auto" w:fill="DE5823" w:themeFill="accent4"/>
      </w:tcPr>
    </w:tblStylePr>
    <w:tblStylePr w:type="lastRow">
      <w:rPr>
        <w:b/>
        <w:bCs/>
      </w:rPr>
      <w:tblPr/>
      <w:tcPr>
        <w:tcBorders>
          <w:top w:val="double" w:sz="4" w:space="0" w:color="EB9A7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53A95" w:themeColor="accent5"/>
          <w:left w:val="single" w:sz="4" w:space="0" w:color="653A95" w:themeColor="accent5"/>
          <w:bottom w:val="single" w:sz="4" w:space="0" w:color="653A95" w:themeColor="accent5"/>
          <w:right w:val="single" w:sz="4" w:space="0" w:color="653A95" w:themeColor="accent5"/>
          <w:insideH w:val="nil"/>
        </w:tcBorders>
        <w:shd w:val="clear" w:color="auto" w:fill="653A95" w:themeFill="accent5"/>
      </w:tcPr>
    </w:tblStylePr>
    <w:tblStylePr w:type="lastRow">
      <w:rPr>
        <w:b/>
        <w:bCs/>
      </w:rPr>
      <w:tblPr/>
      <w:tcPr>
        <w:tcBorders>
          <w:top w:val="double" w:sz="4" w:space="0" w:color="A17C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B239" w:themeColor="accent6"/>
          <w:left w:val="single" w:sz="4" w:space="0" w:color="F7B239" w:themeColor="accent6"/>
          <w:bottom w:val="single" w:sz="4" w:space="0" w:color="F7B239" w:themeColor="accent6"/>
          <w:right w:val="single" w:sz="4" w:space="0" w:color="F7B239" w:themeColor="accent6"/>
          <w:insideH w:val="nil"/>
        </w:tcBorders>
        <w:shd w:val="clear" w:color="auto" w:fill="F7B239" w:themeFill="accent6"/>
      </w:tcPr>
    </w:tblStylePr>
    <w:tblStylePr w:type="lastRow">
      <w:rPr>
        <w:b/>
        <w:bCs/>
      </w:rPr>
      <w:tblPr/>
      <w:tcPr>
        <w:tcBorders>
          <w:top w:val="double" w:sz="4" w:space="0" w:color="FAD08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ListTable5Dark">
    <w:name w:val="List Table 5 Dark"/>
    <w:basedOn w:val="TableNormal"/>
    <w:uiPriority w:val="50"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B0E04" w:themeColor="accent1"/>
        <w:left w:val="single" w:sz="24" w:space="0" w:color="8B0E04" w:themeColor="accent1"/>
        <w:bottom w:val="single" w:sz="24" w:space="0" w:color="8B0E04" w:themeColor="accent1"/>
        <w:right w:val="single" w:sz="24" w:space="0" w:color="8B0E04" w:themeColor="accent1"/>
      </w:tblBorders>
    </w:tblPr>
    <w:tcPr>
      <w:shd w:val="clear" w:color="auto" w:fill="8B0E04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F8440" w:themeColor="accent2"/>
        <w:left w:val="single" w:sz="24" w:space="0" w:color="2F8440" w:themeColor="accent2"/>
        <w:bottom w:val="single" w:sz="24" w:space="0" w:color="2F8440" w:themeColor="accent2"/>
        <w:right w:val="single" w:sz="24" w:space="0" w:color="2F8440" w:themeColor="accent2"/>
      </w:tblBorders>
    </w:tblPr>
    <w:tcPr>
      <w:shd w:val="clear" w:color="auto" w:fill="2F8440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6AB2" w:themeColor="accent3"/>
        <w:left w:val="single" w:sz="24" w:space="0" w:color="006AB2" w:themeColor="accent3"/>
        <w:bottom w:val="single" w:sz="24" w:space="0" w:color="006AB2" w:themeColor="accent3"/>
        <w:right w:val="single" w:sz="24" w:space="0" w:color="006AB2" w:themeColor="accent3"/>
      </w:tblBorders>
    </w:tblPr>
    <w:tcPr>
      <w:shd w:val="clear" w:color="auto" w:fill="006AB2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DE5823" w:themeColor="accent4"/>
        <w:left w:val="single" w:sz="24" w:space="0" w:color="DE5823" w:themeColor="accent4"/>
        <w:bottom w:val="single" w:sz="24" w:space="0" w:color="DE5823" w:themeColor="accent4"/>
        <w:right w:val="single" w:sz="24" w:space="0" w:color="DE5823" w:themeColor="accent4"/>
      </w:tblBorders>
    </w:tblPr>
    <w:tcPr>
      <w:shd w:val="clear" w:color="auto" w:fill="DE5823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53A95" w:themeColor="accent5"/>
        <w:left w:val="single" w:sz="24" w:space="0" w:color="653A95" w:themeColor="accent5"/>
        <w:bottom w:val="single" w:sz="24" w:space="0" w:color="653A95" w:themeColor="accent5"/>
        <w:right w:val="single" w:sz="24" w:space="0" w:color="653A95" w:themeColor="accent5"/>
      </w:tblBorders>
    </w:tblPr>
    <w:tcPr>
      <w:shd w:val="clear" w:color="auto" w:fill="653A95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7B239" w:themeColor="accent6"/>
        <w:left w:val="single" w:sz="24" w:space="0" w:color="F7B239" w:themeColor="accent6"/>
        <w:bottom w:val="single" w:sz="24" w:space="0" w:color="F7B239" w:themeColor="accent6"/>
        <w:right w:val="single" w:sz="24" w:space="0" w:color="F7B239" w:themeColor="accent6"/>
      </w:tblBorders>
    </w:tblPr>
    <w:tcPr>
      <w:shd w:val="clear" w:color="auto" w:fill="F7B239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8A5513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  <w:tblBorders>
        <w:top w:val="single" w:sz="4" w:space="0" w:color="8B0E04" w:themeColor="accent1"/>
        <w:bottom w:val="single" w:sz="4" w:space="0" w:color="8B0E04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8B0E04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8B0E0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8A5513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  <w:tblBorders>
        <w:top w:val="single" w:sz="4" w:space="0" w:color="2F8440" w:themeColor="accent2"/>
        <w:bottom w:val="single" w:sz="4" w:space="0" w:color="2F8440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2F8440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2F844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8A5513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  <w:tblBorders>
        <w:top w:val="single" w:sz="4" w:space="0" w:color="006AB2" w:themeColor="accent3"/>
        <w:bottom w:val="single" w:sz="4" w:space="0" w:color="006AB2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06AB2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06AB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8A5513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  <w:tblBorders>
        <w:top w:val="single" w:sz="4" w:space="0" w:color="DE5823" w:themeColor="accent4"/>
        <w:bottom w:val="single" w:sz="4" w:space="0" w:color="DE5823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DE5823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DE582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8A5513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  <w:tblBorders>
        <w:top w:val="single" w:sz="4" w:space="0" w:color="653A95" w:themeColor="accent5"/>
        <w:bottom w:val="single" w:sz="4" w:space="0" w:color="653A9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653A9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653A9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8A5513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  <w:tblBorders>
        <w:top w:val="single" w:sz="4" w:space="0" w:color="F7B239" w:themeColor="accent6"/>
        <w:bottom w:val="single" w:sz="4" w:space="0" w:color="F7B239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F7B239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F7B23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8A5513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B0E04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B0E04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B0E04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B0E04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8A5513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F8440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F8440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F8440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F8440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8A5513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6AB2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6AB2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6AB2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6AB2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8A5513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E5823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E5823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E5823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E5823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8A5513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53A95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53A95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53A95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53A95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8A5513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7B239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7B239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7B239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7B239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8A551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8A5513"/>
    <w:rPr>
      <w:rFonts w:ascii="Consolas" w:hAnsi="Consolas"/>
      <w:sz w:val="22"/>
      <w:szCs w:val="20"/>
    </w:rPr>
  </w:style>
  <w:style w:type="table" w:styleId="MediumGrid1">
    <w:name w:val="Medium Grid 1"/>
    <w:basedOn w:val="TableNormal"/>
    <w:uiPriority w:val="67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E41606" w:themeColor="accent1" w:themeTint="BF"/>
        <w:left w:val="single" w:sz="8" w:space="0" w:color="E41606" w:themeColor="accent1" w:themeTint="BF"/>
        <w:bottom w:val="single" w:sz="8" w:space="0" w:color="E41606" w:themeColor="accent1" w:themeTint="BF"/>
        <w:right w:val="single" w:sz="8" w:space="0" w:color="E41606" w:themeColor="accent1" w:themeTint="BF"/>
        <w:insideH w:val="single" w:sz="8" w:space="0" w:color="E41606" w:themeColor="accent1" w:themeTint="BF"/>
        <w:insideV w:val="single" w:sz="8" w:space="0" w:color="E41606" w:themeColor="accent1" w:themeTint="BF"/>
      </w:tblBorders>
    </w:tblPr>
    <w:tcPr>
      <w:shd w:val="clear" w:color="auto" w:fill="FCACA6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41606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594D" w:themeFill="accent1" w:themeFillTint="7F"/>
      </w:tcPr>
    </w:tblStylePr>
    <w:tblStylePr w:type="band1Horz">
      <w:tblPr/>
      <w:tcPr>
        <w:shd w:val="clear" w:color="auto" w:fill="FA594D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48BE5F" w:themeColor="accent2" w:themeTint="BF"/>
        <w:left w:val="single" w:sz="8" w:space="0" w:color="48BE5F" w:themeColor="accent2" w:themeTint="BF"/>
        <w:bottom w:val="single" w:sz="8" w:space="0" w:color="48BE5F" w:themeColor="accent2" w:themeTint="BF"/>
        <w:right w:val="single" w:sz="8" w:space="0" w:color="48BE5F" w:themeColor="accent2" w:themeTint="BF"/>
        <w:insideH w:val="single" w:sz="8" w:space="0" w:color="48BE5F" w:themeColor="accent2" w:themeTint="BF"/>
        <w:insideV w:val="single" w:sz="8" w:space="0" w:color="48BE5F" w:themeColor="accent2" w:themeTint="BF"/>
      </w:tblBorders>
    </w:tblPr>
    <w:tcPr>
      <w:shd w:val="clear" w:color="auto" w:fill="C2E9CA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8BE5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5D395" w:themeFill="accent2" w:themeFillTint="7F"/>
      </w:tcPr>
    </w:tblStylePr>
    <w:tblStylePr w:type="band1Horz">
      <w:tblPr/>
      <w:tcPr>
        <w:shd w:val="clear" w:color="auto" w:fill="85D395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0699FF" w:themeColor="accent3" w:themeTint="BF"/>
        <w:left w:val="single" w:sz="8" w:space="0" w:color="0699FF" w:themeColor="accent3" w:themeTint="BF"/>
        <w:bottom w:val="single" w:sz="8" w:space="0" w:color="0699FF" w:themeColor="accent3" w:themeTint="BF"/>
        <w:right w:val="single" w:sz="8" w:space="0" w:color="0699FF" w:themeColor="accent3" w:themeTint="BF"/>
        <w:insideH w:val="single" w:sz="8" w:space="0" w:color="0699FF" w:themeColor="accent3" w:themeTint="BF"/>
        <w:insideV w:val="single" w:sz="8" w:space="0" w:color="0699FF" w:themeColor="accent3" w:themeTint="BF"/>
      </w:tblBorders>
    </w:tblPr>
    <w:tcPr>
      <w:shd w:val="clear" w:color="auto" w:fill="ACDDFF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699FF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9BBFF" w:themeFill="accent3" w:themeFillTint="7F"/>
      </w:tcPr>
    </w:tblStylePr>
    <w:tblStylePr w:type="band1Horz">
      <w:tblPr/>
      <w:tcPr>
        <w:shd w:val="clear" w:color="auto" w:fill="59BBFF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E6815A" w:themeColor="accent4" w:themeTint="BF"/>
        <w:left w:val="single" w:sz="8" w:space="0" w:color="E6815A" w:themeColor="accent4" w:themeTint="BF"/>
        <w:bottom w:val="single" w:sz="8" w:space="0" w:color="E6815A" w:themeColor="accent4" w:themeTint="BF"/>
        <w:right w:val="single" w:sz="8" w:space="0" w:color="E6815A" w:themeColor="accent4" w:themeTint="BF"/>
        <w:insideH w:val="single" w:sz="8" w:space="0" w:color="E6815A" w:themeColor="accent4" w:themeTint="BF"/>
        <w:insideV w:val="single" w:sz="8" w:space="0" w:color="E6815A" w:themeColor="accent4" w:themeTint="BF"/>
      </w:tblBorders>
    </w:tblPr>
    <w:tcPr>
      <w:shd w:val="clear" w:color="auto" w:fill="F6D5C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6815A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AB91" w:themeFill="accent4" w:themeFillTint="7F"/>
      </w:tcPr>
    </w:tblStylePr>
    <w:tblStylePr w:type="band1Horz">
      <w:tblPr/>
      <w:tcPr>
        <w:shd w:val="clear" w:color="auto" w:fill="EEAB91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8A5BBF" w:themeColor="accent5" w:themeTint="BF"/>
        <w:left w:val="single" w:sz="8" w:space="0" w:color="8A5BBF" w:themeColor="accent5" w:themeTint="BF"/>
        <w:bottom w:val="single" w:sz="8" w:space="0" w:color="8A5BBF" w:themeColor="accent5" w:themeTint="BF"/>
        <w:right w:val="single" w:sz="8" w:space="0" w:color="8A5BBF" w:themeColor="accent5" w:themeTint="BF"/>
        <w:insideH w:val="single" w:sz="8" w:space="0" w:color="8A5BBF" w:themeColor="accent5" w:themeTint="BF"/>
        <w:insideV w:val="single" w:sz="8" w:space="0" w:color="8A5BBF" w:themeColor="accent5" w:themeTint="BF"/>
      </w:tblBorders>
    </w:tblPr>
    <w:tcPr>
      <w:shd w:val="clear" w:color="auto" w:fill="D8C9EA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A5BBF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92D4" w:themeFill="accent5" w:themeFillTint="7F"/>
      </w:tcPr>
    </w:tblStylePr>
    <w:tblStylePr w:type="band1Horz">
      <w:tblPr/>
      <w:tcPr>
        <w:shd w:val="clear" w:color="auto" w:fill="B192D4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F9C56A" w:themeColor="accent6" w:themeTint="BF"/>
        <w:left w:val="single" w:sz="8" w:space="0" w:color="F9C56A" w:themeColor="accent6" w:themeTint="BF"/>
        <w:bottom w:val="single" w:sz="8" w:space="0" w:color="F9C56A" w:themeColor="accent6" w:themeTint="BF"/>
        <w:right w:val="single" w:sz="8" w:space="0" w:color="F9C56A" w:themeColor="accent6" w:themeTint="BF"/>
        <w:insideH w:val="single" w:sz="8" w:space="0" w:color="F9C56A" w:themeColor="accent6" w:themeTint="BF"/>
        <w:insideV w:val="single" w:sz="8" w:space="0" w:color="F9C56A" w:themeColor="accent6" w:themeTint="BF"/>
      </w:tblBorders>
    </w:tblPr>
    <w:tcPr>
      <w:shd w:val="clear" w:color="auto" w:fill="FDEBCD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C56A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D89C" w:themeFill="accent6" w:themeFillTint="7F"/>
      </w:tcPr>
    </w:tblStylePr>
    <w:tblStylePr w:type="band1Horz">
      <w:tblPr/>
      <w:tcPr>
        <w:shd w:val="clear" w:color="auto" w:fill="FBD89C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B0E04" w:themeColor="accent1"/>
        <w:left w:val="single" w:sz="8" w:space="0" w:color="8B0E04" w:themeColor="accent1"/>
        <w:bottom w:val="single" w:sz="8" w:space="0" w:color="8B0E04" w:themeColor="accent1"/>
        <w:right w:val="single" w:sz="8" w:space="0" w:color="8B0E04" w:themeColor="accent1"/>
        <w:insideH w:val="single" w:sz="8" w:space="0" w:color="8B0E04" w:themeColor="accent1"/>
        <w:insideV w:val="single" w:sz="8" w:space="0" w:color="8B0E04" w:themeColor="accent1"/>
      </w:tblBorders>
    </w:tblPr>
    <w:tcPr>
      <w:shd w:val="clear" w:color="auto" w:fill="FCACA6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EDEDC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BCB7" w:themeFill="accent1" w:themeFillTint="33"/>
      </w:tcPr>
    </w:tblStylePr>
    <w:tblStylePr w:type="band1Vert">
      <w:tblPr/>
      <w:tcPr>
        <w:shd w:val="clear" w:color="auto" w:fill="FA594D" w:themeFill="accent1" w:themeFillTint="7F"/>
      </w:tcPr>
    </w:tblStylePr>
    <w:tblStylePr w:type="band1Horz">
      <w:tblPr/>
      <w:tcPr>
        <w:tcBorders>
          <w:insideH w:val="single" w:sz="6" w:space="0" w:color="8B0E04" w:themeColor="accent1"/>
          <w:insideV w:val="single" w:sz="6" w:space="0" w:color="8B0E04" w:themeColor="accent1"/>
        </w:tcBorders>
        <w:shd w:val="clear" w:color="auto" w:fill="FA594D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F8440" w:themeColor="accent2"/>
        <w:left w:val="single" w:sz="8" w:space="0" w:color="2F8440" w:themeColor="accent2"/>
        <w:bottom w:val="single" w:sz="8" w:space="0" w:color="2F8440" w:themeColor="accent2"/>
        <w:right w:val="single" w:sz="8" w:space="0" w:color="2F8440" w:themeColor="accent2"/>
        <w:insideH w:val="single" w:sz="8" w:space="0" w:color="2F8440" w:themeColor="accent2"/>
        <w:insideV w:val="single" w:sz="8" w:space="0" w:color="2F8440" w:themeColor="accent2"/>
      </w:tblBorders>
    </w:tblPr>
    <w:tcPr>
      <w:shd w:val="clear" w:color="auto" w:fill="C2E9CA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6F6E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EEDD4" w:themeFill="accent2" w:themeFillTint="33"/>
      </w:tcPr>
    </w:tblStylePr>
    <w:tblStylePr w:type="band1Vert">
      <w:tblPr/>
      <w:tcPr>
        <w:shd w:val="clear" w:color="auto" w:fill="85D395" w:themeFill="accent2" w:themeFillTint="7F"/>
      </w:tcPr>
    </w:tblStylePr>
    <w:tblStylePr w:type="band1Horz">
      <w:tblPr/>
      <w:tcPr>
        <w:tcBorders>
          <w:insideH w:val="single" w:sz="6" w:space="0" w:color="2F8440" w:themeColor="accent2"/>
          <w:insideV w:val="single" w:sz="6" w:space="0" w:color="2F8440" w:themeColor="accent2"/>
        </w:tcBorders>
        <w:shd w:val="clear" w:color="auto" w:fill="85D395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6AB2" w:themeColor="accent3"/>
        <w:left w:val="single" w:sz="8" w:space="0" w:color="006AB2" w:themeColor="accent3"/>
        <w:bottom w:val="single" w:sz="8" w:space="0" w:color="006AB2" w:themeColor="accent3"/>
        <w:right w:val="single" w:sz="8" w:space="0" w:color="006AB2" w:themeColor="accent3"/>
        <w:insideH w:val="single" w:sz="8" w:space="0" w:color="006AB2" w:themeColor="accent3"/>
        <w:insideV w:val="single" w:sz="8" w:space="0" w:color="006AB2" w:themeColor="accent3"/>
      </w:tblBorders>
    </w:tblPr>
    <w:tcPr>
      <w:shd w:val="clear" w:color="auto" w:fill="ACDDFF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EF1FF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E3FF" w:themeFill="accent3" w:themeFillTint="33"/>
      </w:tcPr>
    </w:tblStylePr>
    <w:tblStylePr w:type="band1Vert">
      <w:tblPr/>
      <w:tcPr>
        <w:shd w:val="clear" w:color="auto" w:fill="59BBFF" w:themeFill="accent3" w:themeFillTint="7F"/>
      </w:tcPr>
    </w:tblStylePr>
    <w:tblStylePr w:type="band1Horz">
      <w:tblPr/>
      <w:tcPr>
        <w:tcBorders>
          <w:insideH w:val="single" w:sz="6" w:space="0" w:color="006AB2" w:themeColor="accent3"/>
          <w:insideV w:val="single" w:sz="6" w:space="0" w:color="006AB2" w:themeColor="accent3"/>
        </w:tcBorders>
        <w:shd w:val="clear" w:color="auto" w:fill="59BBFF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E5823" w:themeColor="accent4"/>
        <w:left w:val="single" w:sz="8" w:space="0" w:color="DE5823" w:themeColor="accent4"/>
        <w:bottom w:val="single" w:sz="8" w:space="0" w:color="DE5823" w:themeColor="accent4"/>
        <w:right w:val="single" w:sz="8" w:space="0" w:color="DE5823" w:themeColor="accent4"/>
        <w:insideH w:val="single" w:sz="8" w:space="0" w:color="DE5823" w:themeColor="accent4"/>
        <w:insideV w:val="single" w:sz="8" w:space="0" w:color="DE5823" w:themeColor="accent4"/>
      </w:tblBorders>
    </w:tblPr>
    <w:tcPr>
      <w:shd w:val="clear" w:color="auto" w:fill="F6D5C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BEEE9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DDD2" w:themeFill="accent4" w:themeFillTint="33"/>
      </w:tcPr>
    </w:tblStylePr>
    <w:tblStylePr w:type="band1Vert">
      <w:tblPr/>
      <w:tcPr>
        <w:shd w:val="clear" w:color="auto" w:fill="EEAB91" w:themeFill="accent4" w:themeFillTint="7F"/>
      </w:tcPr>
    </w:tblStylePr>
    <w:tblStylePr w:type="band1Horz">
      <w:tblPr/>
      <w:tcPr>
        <w:tcBorders>
          <w:insideH w:val="single" w:sz="6" w:space="0" w:color="DE5823" w:themeColor="accent4"/>
          <w:insideV w:val="single" w:sz="6" w:space="0" w:color="DE5823" w:themeColor="accent4"/>
        </w:tcBorders>
        <w:shd w:val="clear" w:color="auto" w:fill="EEAB91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53A95" w:themeColor="accent5"/>
        <w:left w:val="single" w:sz="8" w:space="0" w:color="653A95" w:themeColor="accent5"/>
        <w:bottom w:val="single" w:sz="8" w:space="0" w:color="653A95" w:themeColor="accent5"/>
        <w:right w:val="single" w:sz="8" w:space="0" w:color="653A95" w:themeColor="accent5"/>
        <w:insideH w:val="single" w:sz="8" w:space="0" w:color="653A95" w:themeColor="accent5"/>
        <w:insideV w:val="single" w:sz="8" w:space="0" w:color="653A95" w:themeColor="accent5"/>
      </w:tblBorders>
    </w:tblPr>
    <w:tcPr>
      <w:shd w:val="clear" w:color="auto" w:fill="D8C9EA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FE9F6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3EE" w:themeFill="accent5" w:themeFillTint="33"/>
      </w:tcPr>
    </w:tblStylePr>
    <w:tblStylePr w:type="band1Vert">
      <w:tblPr/>
      <w:tcPr>
        <w:shd w:val="clear" w:color="auto" w:fill="B192D4" w:themeFill="accent5" w:themeFillTint="7F"/>
      </w:tcPr>
    </w:tblStylePr>
    <w:tblStylePr w:type="band1Horz">
      <w:tblPr/>
      <w:tcPr>
        <w:tcBorders>
          <w:insideH w:val="single" w:sz="6" w:space="0" w:color="653A95" w:themeColor="accent5"/>
          <w:insideV w:val="single" w:sz="6" w:space="0" w:color="653A95" w:themeColor="accent5"/>
        </w:tcBorders>
        <w:shd w:val="clear" w:color="auto" w:fill="B192D4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B239" w:themeColor="accent6"/>
        <w:left w:val="single" w:sz="8" w:space="0" w:color="F7B239" w:themeColor="accent6"/>
        <w:bottom w:val="single" w:sz="8" w:space="0" w:color="F7B239" w:themeColor="accent6"/>
        <w:right w:val="single" w:sz="8" w:space="0" w:color="F7B239" w:themeColor="accent6"/>
        <w:insideH w:val="single" w:sz="8" w:space="0" w:color="F7B239" w:themeColor="accent6"/>
        <w:insideV w:val="single" w:sz="8" w:space="0" w:color="F7B239" w:themeColor="accent6"/>
      </w:tblBorders>
    </w:tblPr>
    <w:tcPr>
      <w:shd w:val="clear" w:color="auto" w:fill="FDEBCD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7E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FD7" w:themeFill="accent6" w:themeFillTint="33"/>
      </w:tcPr>
    </w:tblStylePr>
    <w:tblStylePr w:type="band1Vert">
      <w:tblPr/>
      <w:tcPr>
        <w:shd w:val="clear" w:color="auto" w:fill="FBD89C" w:themeFill="accent6" w:themeFillTint="7F"/>
      </w:tcPr>
    </w:tblStylePr>
    <w:tblStylePr w:type="band1Horz">
      <w:tblPr/>
      <w:tcPr>
        <w:tcBorders>
          <w:insideH w:val="single" w:sz="6" w:space="0" w:color="F7B239" w:themeColor="accent6"/>
          <w:insideV w:val="single" w:sz="6" w:space="0" w:color="F7B239" w:themeColor="accent6"/>
        </w:tcBorders>
        <w:shd w:val="clear" w:color="auto" w:fill="FBD89C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CACA6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B0E04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B0E04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B0E04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B0E04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A594D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A594D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2E9CA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F8440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F8440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F8440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F8440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5D395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5D395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CDDFF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6AB2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6AB2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6AB2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6AB2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9BBFF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9BBFF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6D5C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E5823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E5823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E5823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E5823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EAB91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EAB91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8C9EA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53A95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53A95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53A95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53A95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192D4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192D4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BCD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B239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B239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B239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B239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D89C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D89C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B0E04" w:themeColor="accent1"/>
        <w:bottom w:val="single" w:sz="8" w:space="0" w:color="8B0E04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B0E04" w:themeColor="accent1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8B0E04" w:themeColor="accent1"/>
          <w:bottom w:val="single" w:sz="8" w:space="0" w:color="8B0E0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B0E04" w:themeColor="accent1"/>
          <w:bottom w:val="single" w:sz="8" w:space="0" w:color="8B0E04" w:themeColor="accent1"/>
        </w:tcBorders>
      </w:tcPr>
    </w:tblStylePr>
    <w:tblStylePr w:type="band1Vert">
      <w:tblPr/>
      <w:tcPr>
        <w:shd w:val="clear" w:color="auto" w:fill="FCACA6" w:themeFill="accent1" w:themeFillTint="3F"/>
      </w:tcPr>
    </w:tblStylePr>
    <w:tblStylePr w:type="band1Horz">
      <w:tblPr/>
      <w:tcPr>
        <w:shd w:val="clear" w:color="auto" w:fill="FCACA6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F8440" w:themeColor="accent2"/>
        <w:bottom w:val="single" w:sz="8" w:space="0" w:color="2F8440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F8440" w:themeColor="accent2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2F8440" w:themeColor="accent2"/>
          <w:bottom w:val="single" w:sz="8" w:space="0" w:color="2F844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F8440" w:themeColor="accent2"/>
          <w:bottom w:val="single" w:sz="8" w:space="0" w:color="2F8440" w:themeColor="accent2"/>
        </w:tcBorders>
      </w:tcPr>
    </w:tblStylePr>
    <w:tblStylePr w:type="band1Vert">
      <w:tblPr/>
      <w:tcPr>
        <w:shd w:val="clear" w:color="auto" w:fill="C2E9CA" w:themeFill="accent2" w:themeFillTint="3F"/>
      </w:tcPr>
    </w:tblStylePr>
    <w:tblStylePr w:type="band1Horz">
      <w:tblPr/>
      <w:tcPr>
        <w:shd w:val="clear" w:color="auto" w:fill="C2E9CA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6AB2" w:themeColor="accent3"/>
        <w:bottom w:val="single" w:sz="8" w:space="0" w:color="006AB2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6AB2" w:themeColor="accent3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006AB2" w:themeColor="accent3"/>
          <w:bottom w:val="single" w:sz="8" w:space="0" w:color="006AB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6AB2" w:themeColor="accent3"/>
          <w:bottom w:val="single" w:sz="8" w:space="0" w:color="006AB2" w:themeColor="accent3"/>
        </w:tcBorders>
      </w:tcPr>
    </w:tblStylePr>
    <w:tblStylePr w:type="band1Vert">
      <w:tblPr/>
      <w:tcPr>
        <w:shd w:val="clear" w:color="auto" w:fill="ACDDFF" w:themeFill="accent3" w:themeFillTint="3F"/>
      </w:tcPr>
    </w:tblStylePr>
    <w:tblStylePr w:type="band1Horz">
      <w:tblPr/>
      <w:tcPr>
        <w:shd w:val="clear" w:color="auto" w:fill="ACDDFF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DE5823" w:themeColor="accent4"/>
        <w:bottom w:val="single" w:sz="8" w:space="0" w:color="DE5823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E5823" w:themeColor="accent4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DE5823" w:themeColor="accent4"/>
          <w:bottom w:val="single" w:sz="8" w:space="0" w:color="DE582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E5823" w:themeColor="accent4"/>
          <w:bottom w:val="single" w:sz="8" w:space="0" w:color="DE5823" w:themeColor="accent4"/>
        </w:tcBorders>
      </w:tcPr>
    </w:tblStylePr>
    <w:tblStylePr w:type="band1Vert">
      <w:tblPr/>
      <w:tcPr>
        <w:shd w:val="clear" w:color="auto" w:fill="F6D5C8" w:themeFill="accent4" w:themeFillTint="3F"/>
      </w:tcPr>
    </w:tblStylePr>
    <w:tblStylePr w:type="band1Horz">
      <w:tblPr/>
      <w:tcPr>
        <w:shd w:val="clear" w:color="auto" w:fill="F6D5C8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53A95" w:themeColor="accent5"/>
        <w:bottom w:val="single" w:sz="8" w:space="0" w:color="653A95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53A95" w:themeColor="accent5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653A95" w:themeColor="accent5"/>
          <w:bottom w:val="single" w:sz="8" w:space="0" w:color="653A9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53A95" w:themeColor="accent5"/>
          <w:bottom w:val="single" w:sz="8" w:space="0" w:color="653A95" w:themeColor="accent5"/>
        </w:tcBorders>
      </w:tcPr>
    </w:tblStylePr>
    <w:tblStylePr w:type="band1Vert">
      <w:tblPr/>
      <w:tcPr>
        <w:shd w:val="clear" w:color="auto" w:fill="D8C9EA" w:themeFill="accent5" w:themeFillTint="3F"/>
      </w:tcPr>
    </w:tblStylePr>
    <w:tblStylePr w:type="band1Horz">
      <w:tblPr/>
      <w:tcPr>
        <w:shd w:val="clear" w:color="auto" w:fill="D8C9EA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B239" w:themeColor="accent6"/>
        <w:bottom w:val="single" w:sz="8" w:space="0" w:color="F7B239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B239" w:themeColor="accent6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F7B239" w:themeColor="accent6"/>
          <w:bottom w:val="single" w:sz="8" w:space="0" w:color="F7B23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B239" w:themeColor="accent6"/>
          <w:bottom w:val="single" w:sz="8" w:space="0" w:color="F7B239" w:themeColor="accent6"/>
        </w:tcBorders>
      </w:tcPr>
    </w:tblStylePr>
    <w:tblStylePr w:type="band1Vert">
      <w:tblPr/>
      <w:tcPr>
        <w:shd w:val="clear" w:color="auto" w:fill="FDEBCD" w:themeFill="accent6" w:themeFillTint="3F"/>
      </w:tcPr>
    </w:tblStylePr>
    <w:tblStylePr w:type="band1Horz">
      <w:tblPr/>
      <w:tcPr>
        <w:shd w:val="clear" w:color="auto" w:fill="FDEBCD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B0E04" w:themeColor="accent1"/>
        <w:left w:val="single" w:sz="8" w:space="0" w:color="8B0E04" w:themeColor="accent1"/>
        <w:bottom w:val="single" w:sz="8" w:space="0" w:color="8B0E04" w:themeColor="accent1"/>
        <w:right w:val="single" w:sz="8" w:space="0" w:color="8B0E04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B0E04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B0E04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B0E04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ACA6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CACA6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F8440" w:themeColor="accent2"/>
        <w:left w:val="single" w:sz="8" w:space="0" w:color="2F8440" w:themeColor="accent2"/>
        <w:bottom w:val="single" w:sz="8" w:space="0" w:color="2F8440" w:themeColor="accent2"/>
        <w:right w:val="single" w:sz="8" w:space="0" w:color="2F8440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F844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F8440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F8440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2E9CA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2E9CA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6AB2" w:themeColor="accent3"/>
        <w:left w:val="single" w:sz="8" w:space="0" w:color="006AB2" w:themeColor="accent3"/>
        <w:bottom w:val="single" w:sz="8" w:space="0" w:color="006AB2" w:themeColor="accent3"/>
        <w:right w:val="single" w:sz="8" w:space="0" w:color="006AB2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6AB2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6AB2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6AB2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DDFF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CDDFF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E5823" w:themeColor="accent4"/>
        <w:left w:val="single" w:sz="8" w:space="0" w:color="DE5823" w:themeColor="accent4"/>
        <w:bottom w:val="single" w:sz="8" w:space="0" w:color="DE5823" w:themeColor="accent4"/>
        <w:right w:val="single" w:sz="8" w:space="0" w:color="DE5823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E5823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E5823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E5823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D5C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6D5C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53A95" w:themeColor="accent5"/>
        <w:left w:val="single" w:sz="8" w:space="0" w:color="653A95" w:themeColor="accent5"/>
        <w:bottom w:val="single" w:sz="8" w:space="0" w:color="653A95" w:themeColor="accent5"/>
        <w:right w:val="single" w:sz="8" w:space="0" w:color="653A95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53A9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53A95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53A95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C9EA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8C9EA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B239" w:themeColor="accent6"/>
        <w:left w:val="single" w:sz="8" w:space="0" w:color="F7B239" w:themeColor="accent6"/>
        <w:bottom w:val="single" w:sz="8" w:space="0" w:color="F7B239" w:themeColor="accent6"/>
        <w:right w:val="single" w:sz="8" w:space="0" w:color="F7B239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B23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B239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B239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BCD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BCD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E41606" w:themeColor="accent1" w:themeTint="BF"/>
        <w:left w:val="single" w:sz="8" w:space="0" w:color="E41606" w:themeColor="accent1" w:themeTint="BF"/>
        <w:bottom w:val="single" w:sz="8" w:space="0" w:color="E41606" w:themeColor="accent1" w:themeTint="BF"/>
        <w:right w:val="single" w:sz="8" w:space="0" w:color="E41606" w:themeColor="accent1" w:themeTint="BF"/>
        <w:insideH w:val="single" w:sz="8" w:space="0" w:color="E41606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41606" w:themeColor="accent1" w:themeTint="BF"/>
          <w:left w:val="single" w:sz="8" w:space="0" w:color="E41606" w:themeColor="accent1" w:themeTint="BF"/>
          <w:bottom w:val="single" w:sz="8" w:space="0" w:color="E41606" w:themeColor="accent1" w:themeTint="BF"/>
          <w:right w:val="single" w:sz="8" w:space="0" w:color="E41606" w:themeColor="accent1" w:themeTint="BF"/>
          <w:insideH w:val="nil"/>
          <w:insideV w:val="nil"/>
        </w:tcBorders>
        <w:shd w:val="clear" w:color="auto" w:fill="8B0E0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41606" w:themeColor="accent1" w:themeTint="BF"/>
          <w:left w:val="single" w:sz="8" w:space="0" w:color="E41606" w:themeColor="accent1" w:themeTint="BF"/>
          <w:bottom w:val="single" w:sz="8" w:space="0" w:color="E41606" w:themeColor="accent1" w:themeTint="BF"/>
          <w:right w:val="single" w:sz="8" w:space="0" w:color="E41606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ACA6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CACA6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48BE5F" w:themeColor="accent2" w:themeTint="BF"/>
        <w:left w:val="single" w:sz="8" w:space="0" w:color="48BE5F" w:themeColor="accent2" w:themeTint="BF"/>
        <w:bottom w:val="single" w:sz="8" w:space="0" w:color="48BE5F" w:themeColor="accent2" w:themeTint="BF"/>
        <w:right w:val="single" w:sz="8" w:space="0" w:color="48BE5F" w:themeColor="accent2" w:themeTint="BF"/>
        <w:insideH w:val="single" w:sz="8" w:space="0" w:color="48BE5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8BE5F" w:themeColor="accent2" w:themeTint="BF"/>
          <w:left w:val="single" w:sz="8" w:space="0" w:color="48BE5F" w:themeColor="accent2" w:themeTint="BF"/>
          <w:bottom w:val="single" w:sz="8" w:space="0" w:color="48BE5F" w:themeColor="accent2" w:themeTint="BF"/>
          <w:right w:val="single" w:sz="8" w:space="0" w:color="48BE5F" w:themeColor="accent2" w:themeTint="BF"/>
          <w:insideH w:val="nil"/>
          <w:insideV w:val="nil"/>
        </w:tcBorders>
        <w:shd w:val="clear" w:color="auto" w:fill="2F844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8BE5F" w:themeColor="accent2" w:themeTint="BF"/>
          <w:left w:val="single" w:sz="8" w:space="0" w:color="48BE5F" w:themeColor="accent2" w:themeTint="BF"/>
          <w:bottom w:val="single" w:sz="8" w:space="0" w:color="48BE5F" w:themeColor="accent2" w:themeTint="BF"/>
          <w:right w:val="single" w:sz="8" w:space="0" w:color="48BE5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2E9CA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2E9CA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0699FF" w:themeColor="accent3" w:themeTint="BF"/>
        <w:left w:val="single" w:sz="8" w:space="0" w:color="0699FF" w:themeColor="accent3" w:themeTint="BF"/>
        <w:bottom w:val="single" w:sz="8" w:space="0" w:color="0699FF" w:themeColor="accent3" w:themeTint="BF"/>
        <w:right w:val="single" w:sz="8" w:space="0" w:color="0699FF" w:themeColor="accent3" w:themeTint="BF"/>
        <w:insideH w:val="single" w:sz="8" w:space="0" w:color="0699FF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699FF" w:themeColor="accent3" w:themeTint="BF"/>
          <w:left w:val="single" w:sz="8" w:space="0" w:color="0699FF" w:themeColor="accent3" w:themeTint="BF"/>
          <w:bottom w:val="single" w:sz="8" w:space="0" w:color="0699FF" w:themeColor="accent3" w:themeTint="BF"/>
          <w:right w:val="single" w:sz="8" w:space="0" w:color="0699FF" w:themeColor="accent3" w:themeTint="BF"/>
          <w:insideH w:val="nil"/>
          <w:insideV w:val="nil"/>
        </w:tcBorders>
        <w:shd w:val="clear" w:color="auto" w:fill="006AB2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699FF" w:themeColor="accent3" w:themeTint="BF"/>
          <w:left w:val="single" w:sz="8" w:space="0" w:color="0699FF" w:themeColor="accent3" w:themeTint="BF"/>
          <w:bottom w:val="single" w:sz="8" w:space="0" w:color="0699FF" w:themeColor="accent3" w:themeTint="BF"/>
          <w:right w:val="single" w:sz="8" w:space="0" w:color="0699FF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CDDFF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CDDFF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E6815A" w:themeColor="accent4" w:themeTint="BF"/>
        <w:left w:val="single" w:sz="8" w:space="0" w:color="E6815A" w:themeColor="accent4" w:themeTint="BF"/>
        <w:bottom w:val="single" w:sz="8" w:space="0" w:color="E6815A" w:themeColor="accent4" w:themeTint="BF"/>
        <w:right w:val="single" w:sz="8" w:space="0" w:color="E6815A" w:themeColor="accent4" w:themeTint="BF"/>
        <w:insideH w:val="single" w:sz="8" w:space="0" w:color="E6815A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6815A" w:themeColor="accent4" w:themeTint="BF"/>
          <w:left w:val="single" w:sz="8" w:space="0" w:color="E6815A" w:themeColor="accent4" w:themeTint="BF"/>
          <w:bottom w:val="single" w:sz="8" w:space="0" w:color="E6815A" w:themeColor="accent4" w:themeTint="BF"/>
          <w:right w:val="single" w:sz="8" w:space="0" w:color="E6815A" w:themeColor="accent4" w:themeTint="BF"/>
          <w:insideH w:val="nil"/>
          <w:insideV w:val="nil"/>
        </w:tcBorders>
        <w:shd w:val="clear" w:color="auto" w:fill="DE5823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6815A" w:themeColor="accent4" w:themeTint="BF"/>
          <w:left w:val="single" w:sz="8" w:space="0" w:color="E6815A" w:themeColor="accent4" w:themeTint="BF"/>
          <w:bottom w:val="single" w:sz="8" w:space="0" w:color="E6815A" w:themeColor="accent4" w:themeTint="BF"/>
          <w:right w:val="single" w:sz="8" w:space="0" w:color="E6815A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5C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6D5C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8A5BBF" w:themeColor="accent5" w:themeTint="BF"/>
        <w:left w:val="single" w:sz="8" w:space="0" w:color="8A5BBF" w:themeColor="accent5" w:themeTint="BF"/>
        <w:bottom w:val="single" w:sz="8" w:space="0" w:color="8A5BBF" w:themeColor="accent5" w:themeTint="BF"/>
        <w:right w:val="single" w:sz="8" w:space="0" w:color="8A5BBF" w:themeColor="accent5" w:themeTint="BF"/>
        <w:insideH w:val="single" w:sz="8" w:space="0" w:color="8A5BBF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A5BBF" w:themeColor="accent5" w:themeTint="BF"/>
          <w:left w:val="single" w:sz="8" w:space="0" w:color="8A5BBF" w:themeColor="accent5" w:themeTint="BF"/>
          <w:bottom w:val="single" w:sz="8" w:space="0" w:color="8A5BBF" w:themeColor="accent5" w:themeTint="BF"/>
          <w:right w:val="single" w:sz="8" w:space="0" w:color="8A5BBF" w:themeColor="accent5" w:themeTint="BF"/>
          <w:insideH w:val="nil"/>
          <w:insideV w:val="nil"/>
        </w:tcBorders>
        <w:shd w:val="clear" w:color="auto" w:fill="653A9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A5BBF" w:themeColor="accent5" w:themeTint="BF"/>
          <w:left w:val="single" w:sz="8" w:space="0" w:color="8A5BBF" w:themeColor="accent5" w:themeTint="BF"/>
          <w:bottom w:val="single" w:sz="8" w:space="0" w:color="8A5BBF" w:themeColor="accent5" w:themeTint="BF"/>
          <w:right w:val="single" w:sz="8" w:space="0" w:color="8A5BBF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C9EA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8C9EA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F9C56A" w:themeColor="accent6" w:themeTint="BF"/>
        <w:left w:val="single" w:sz="8" w:space="0" w:color="F9C56A" w:themeColor="accent6" w:themeTint="BF"/>
        <w:bottom w:val="single" w:sz="8" w:space="0" w:color="F9C56A" w:themeColor="accent6" w:themeTint="BF"/>
        <w:right w:val="single" w:sz="8" w:space="0" w:color="F9C56A" w:themeColor="accent6" w:themeTint="BF"/>
        <w:insideH w:val="single" w:sz="8" w:space="0" w:color="F9C56A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C56A" w:themeColor="accent6" w:themeTint="BF"/>
          <w:left w:val="single" w:sz="8" w:space="0" w:color="F9C56A" w:themeColor="accent6" w:themeTint="BF"/>
          <w:bottom w:val="single" w:sz="8" w:space="0" w:color="F9C56A" w:themeColor="accent6" w:themeTint="BF"/>
          <w:right w:val="single" w:sz="8" w:space="0" w:color="F9C56A" w:themeColor="accent6" w:themeTint="BF"/>
          <w:insideH w:val="nil"/>
          <w:insideV w:val="nil"/>
        </w:tcBorders>
        <w:shd w:val="clear" w:color="auto" w:fill="F7B23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C56A" w:themeColor="accent6" w:themeTint="BF"/>
          <w:left w:val="single" w:sz="8" w:space="0" w:color="F9C56A" w:themeColor="accent6" w:themeTint="BF"/>
          <w:bottom w:val="single" w:sz="8" w:space="0" w:color="F9C56A" w:themeColor="accent6" w:themeTint="BF"/>
          <w:right w:val="single" w:sz="8" w:space="0" w:color="F9C56A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BCD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BCD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B0E04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B0E0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B0E04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F8440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844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F8440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6AB2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AB2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6AB2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E5823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5823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E5823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53A95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53A9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53A95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B239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B23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B239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customStyle="1" w:styleId="Mention1">
    <w:name w:val="Mention1"/>
    <w:basedOn w:val="DefaultParagraphFont"/>
    <w:uiPriority w:val="99"/>
    <w:semiHidden/>
    <w:unhideWhenUsed/>
    <w:rsid w:val="008A5513"/>
    <w:rPr>
      <w:color w:val="2B579A"/>
      <w:shd w:val="clear" w:color="auto" w:fill="E6E6E6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8A551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8A5513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Spacing">
    <w:name w:val="No Spacing"/>
    <w:uiPriority w:val="98"/>
    <w:qFormat/>
    <w:rsid w:val="008A5513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8A5513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8A5513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8A5513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8A5513"/>
  </w:style>
  <w:style w:type="character" w:styleId="PageNumber">
    <w:name w:val="page number"/>
    <w:basedOn w:val="DefaultParagraphFont"/>
    <w:uiPriority w:val="99"/>
    <w:semiHidden/>
    <w:unhideWhenUsed/>
    <w:rsid w:val="008A5513"/>
  </w:style>
  <w:style w:type="table" w:styleId="PlainTable1">
    <w:name w:val="Plain Table 1"/>
    <w:basedOn w:val="TableNormal"/>
    <w:uiPriority w:val="40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1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2"/>
    <w:rsid w:val="008A551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3"/>
    <w:rsid w:val="008A551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4"/>
    <w:rsid w:val="008A5513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8A5513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8A5513"/>
    <w:rPr>
      <w:rFonts w:ascii="Consolas" w:hAnsi="Consolas"/>
      <w:sz w:val="22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qFormat/>
    <w:rsid w:val="008A5513"/>
    <w:pPr>
      <w:spacing w:before="200" w:after="160"/>
      <w:ind w:left="864" w:right="864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8A5513"/>
    <w:rPr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8A5513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8A5513"/>
  </w:style>
  <w:style w:type="character" w:customStyle="1" w:styleId="SmartHyperlink1">
    <w:name w:val="Smart Hyperlink1"/>
    <w:basedOn w:val="DefaultParagraphFont"/>
    <w:uiPriority w:val="99"/>
    <w:semiHidden/>
    <w:unhideWhenUsed/>
    <w:rsid w:val="008A5513"/>
    <w:rPr>
      <w:u w:val="dotted"/>
    </w:rPr>
  </w:style>
  <w:style w:type="character" w:styleId="Strong">
    <w:name w:val="Strong"/>
    <w:basedOn w:val="DefaultParagraphFont"/>
    <w:uiPriority w:val="22"/>
    <w:semiHidden/>
    <w:qFormat/>
    <w:rsid w:val="008A5513"/>
    <w:rPr>
      <w:b/>
      <w:bCs/>
    </w:rPr>
  </w:style>
  <w:style w:type="paragraph" w:styleId="Subtitle">
    <w:name w:val="Subtitle"/>
    <w:basedOn w:val="Normal"/>
    <w:link w:val="SubtitleChar"/>
    <w:uiPriority w:val="20"/>
    <w:semiHidden/>
    <w:unhideWhenUsed/>
    <w:qFormat/>
    <w:rsid w:val="00107117"/>
    <w:pPr>
      <w:numPr>
        <w:ilvl w:val="1"/>
      </w:numPr>
      <w:spacing w:after="160"/>
    </w:pPr>
    <w:rPr>
      <w:color w:val="5A5A5A" w:themeColor="text1" w:themeTint="A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20"/>
    <w:semiHidden/>
    <w:rsid w:val="00107117"/>
    <w:rPr>
      <w:color w:val="5A5A5A" w:themeColor="text1" w:themeTint="A5"/>
      <w:sz w:val="22"/>
      <w:szCs w:val="22"/>
    </w:rPr>
  </w:style>
  <w:style w:type="character" w:styleId="SubtleEmphasis">
    <w:name w:val="Subtle Emphasis"/>
    <w:basedOn w:val="DefaultParagraphFont"/>
    <w:uiPriority w:val="19"/>
    <w:semiHidden/>
    <w:qFormat/>
    <w:rsid w:val="008A5513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qFormat/>
    <w:rsid w:val="008A5513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8A5513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8A5513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8A5513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8A5513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8A5513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8A5513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8A5513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8A5513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8A5513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8A5513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8A5513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8A5513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8A5513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8A5513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8A5513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8A5513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8A5513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8A5513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8A5513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8A5513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8A5513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8A5513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8A5513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8A5513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8A5513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5"/>
    <w:rsid w:val="008A5513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8A5513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8A5513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8A5513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8A5513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8A5513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8A5513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8A5513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8A5513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8A5513"/>
    <w:pPr>
      <w:spacing w:after="0"/>
      <w:ind w:left="260" w:hanging="26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8A5513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8A5513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8A5513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8A5513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8A5513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8A5513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8A5513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8A551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8A5513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8A5513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8A5513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8A5513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8A5513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8A5513"/>
    <w:pPr>
      <w:spacing w:after="100"/>
      <w:ind w:left="26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8A5513"/>
    <w:pPr>
      <w:spacing w:after="100"/>
      <w:ind w:left="52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8A5513"/>
    <w:pPr>
      <w:spacing w:after="100"/>
      <w:ind w:left="78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8A5513"/>
    <w:pPr>
      <w:spacing w:after="100"/>
      <w:ind w:left="104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8A5513"/>
    <w:pPr>
      <w:spacing w:after="100"/>
      <w:ind w:left="13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8A5513"/>
    <w:pPr>
      <w:spacing w:after="100"/>
      <w:ind w:left="156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8A5513"/>
    <w:pPr>
      <w:spacing w:after="100"/>
      <w:ind w:left="182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8A5513"/>
    <w:pPr>
      <w:spacing w:after="100"/>
      <w:ind w:left="208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107117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4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4" Type="http://schemas.openxmlformats.org/officeDocument/2006/relationships/image" Target="media/image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hill\AppData\Roaming\Microsoft\Templates\Certificate%20of%20participation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56487D6FF93B4A7496CE1033B94042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39C0EF-2458-4559-86B9-3D1F4871EB2B}"/>
      </w:docPartPr>
      <w:docPartBody>
        <w:p w:rsidR="007741B1" w:rsidRDefault="00EB5DF6">
          <w:pPr>
            <w:pStyle w:val="56487D6FF93B4A7496CE1033B9404294"/>
          </w:pPr>
          <w:r>
            <w:t>Certificate</w:t>
          </w:r>
        </w:p>
      </w:docPartBody>
    </w:docPart>
    <w:docPart>
      <w:docPartPr>
        <w:name w:val="DB16BF97659C4609829998260B4F35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071695-F464-4080-B38F-486CA73CD556}"/>
      </w:docPartPr>
      <w:docPartBody>
        <w:p w:rsidR="007741B1" w:rsidRDefault="00EB5DF6">
          <w:pPr>
            <w:pStyle w:val="DB16BF97659C4609829998260B4F35E0"/>
          </w:pPr>
          <w:r>
            <w:t>Participation</w:t>
          </w:r>
        </w:p>
      </w:docPartBody>
    </w:docPart>
    <w:docPart>
      <w:docPartPr>
        <w:name w:val="9535D191965B4DA7BE94A4271E1851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16B611-F911-4629-8E5C-9863B405B072}"/>
      </w:docPartPr>
      <w:docPartBody>
        <w:p w:rsidR="007741B1" w:rsidRDefault="00EB5DF6" w:rsidP="00EB5DF6">
          <w:pPr>
            <w:pStyle w:val="9535D191965B4DA7BE94A4271E1851C4"/>
          </w:pPr>
          <w:r>
            <w:t>Presented By:</w:t>
          </w:r>
        </w:p>
      </w:docPartBody>
    </w:docPart>
    <w:docPart>
      <w:docPartPr>
        <w:name w:val="B6FB1EEC6DD94CAD98ECD218FAD626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FCB57D-7ABC-4959-B2E7-BA7D316C79C4}"/>
      </w:docPartPr>
      <w:docPartBody>
        <w:p w:rsidR="007741B1" w:rsidRDefault="00EB5DF6" w:rsidP="00EB5DF6">
          <w:pPr>
            <w:pStyle w:val="B6FB1EEC6DD94CAD98ECD218FAD62622"/>
          </w:pPr>
          <w:r>
            <w:t>On This Day:</w:t>
          </w:r>
        </w:p>
      </w:docPartBody>
    </w:docPart>
    <w:docPart>
      <w:docPartPr>
        <w:name w:val="53B2A40755304910B70D10067AFB8E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B6045F-430B-47F0-97F7-637E7917F4E7}"/>
      </w:docPartPr>
      <w:docPartBody>
        <w:p w:rsidR="007741B1" w:rsidRDefault="00EB5DF6" w:rsidP="00EB5DF6">
          <w:pPr>
            <w:pStyle w:val="53B2A40755304910B70D10067AFB8E57"/>
          </w:pPr>
          <w:r>
            <w:t>Presented By:</w:t>
          </w:r>
        </w:p>
      </w:docPartBody>
    </w:docPart>
    <w:docPart>
      <w:docPartPr>
        <w:name w:val="DFE209331F9A4E5E9153DF7067767C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4F7A17-5BBC-404D-B731-1E3556017D8C}"/>
      </w:docPartPr>
      <w:docPartBody>
        <w:p w:rsidR="007741B1" w:rsidRDefault="00EB5DF6" w:rsidP="00EB5DF6">
          <w:pPr>
            <w:pStyle w:val="DFE209331F9A4E5E9153DF7067767CC0"/>
          </w:pPr>
          <w:r>
            <w:t>Name/Title of Presenter</w:t>
          </w:r>
        </w:p>
      </w:docPartBody>
    </w:docPart>
    <w:docPart>
      <w:docPartPr>
        <w:name w:val="E55584EE31544243A339E3A0642574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B2DED4-1319-4308-88C1-1D51C017D9B4}"/>
      </w:docPartPr>
      <w:docPartBody>
        <w:p w:rsidR="00A412B5" w:rsidRDefault="00DD62D1" w:rsidP="00DD62D1">
          <w:pPr>
            <w:pStyle w:val="E55584EE31544243A339E3A0642574D4"/>
          </w:pPr>
          <w:r>
            <w:t>Name/Title of Presenter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lantagenet Cherokee">
    <w:altName w:val="Plantagenet Cherokee"/>
    <w:charset w:val="00"/>
    <w:family w:val="roman"/>
    <w:pitch w:val="variable"/>
    <w:sig w:usb0="00000003" w:usb1="00000000" w:usb2="00001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5DF6"/>
    <w:rsid w:val="007741B1"/>
    <w:rsid w:val="00A412B5"/>
    <w:rsid w:val="00DD62D1"/>
    <w:rsid w:val="00EB5D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56487D6FF93B4A7496CE1033B9404294">
    <w:name w:val="56487D6FF93B4A7496CE1033B9404294"/>
  </w:style>
  <w:style w:type="paragraph" w:customStyle="1" w:styleId="DB16BF97659C4609829998260B4F35E0">
    <w:name w:val="DB16BF97659C4609829998260B4F35E0"/>
  </w:style>
  <w:style w:type="paragraph" w:customStyle="1" w:styleId="9535D191965B4DA7BE94A4271E1851C4">
    <w:name w:val="9535D191965B4DA7BE94A4271E1851C4"/>
    <w:rsid w:val="00EB5DF6"/>
  </w:style>
  <w:style w:type="paragraph" w:customStyle="1" w:styleId="B6FB1EEC6DD94CAD98ECD218FAD62622">
    <w:name w:val="B6FB1EEC6DD94CAD98ECD218FAD62622"/>
    <w:rsid w:val="00EB5DF6"/>
  </w:style>
  <w:style w:type="paragraph" w:customStyle="1" w:styleId="53B2A40755304910B70D10067AFB8E57">
    <w:name w:val="53B2A40755304910B70D10067AFB8E57"/>
    <w:rsid w:val="00EB5DF6"/>
  </w:style>
  <w:style w:type="paragraph" w:customStyle="1" w:styleId="DFE209331F9A4E5E9153DF7067767CC0">
    <w:name w:val="DFE209331F9A4E5E9153DF7067767CC0"/>
    <w:rsid w:val="00EB5DF6"/>
  </w:style>
  <w:style w:type="paragraph" w:customStyle="1" w:styleId="E55584EE31544243A339E3A0642574D4">
    <w:name w:val="E55584EE31544243A339E3A0642574D4"/>
    <w:rsid w:val="00DD62D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MVP">
      <a:dk1>
        <a:sysClr val="windowText" lastClr="000000"/>
      </a:dk1>
      <a:lt1>
        <a:sysClr val="window" lastClr="FFFFFF"/>
      </a:lt1>
      <a:dk2>
        <a:srgbClr val="5C4D4D"/>
      </a:dk2>
      <a:lt2>
        <a:srgbClr val="F2F2F2"/>
      </a:lt2>
      <a:accent1>
        <a:srgbClr val="8B0E04"/>
      </a:accent1>
      <a:accent2>
        <a:srgbClr val="2F8440"/>
      </a:accent2>
      <a:accent3>
        <a:srgbClr val="006AB2"/>
      </a:accent3>
      <a:accent4>
        <a:srgbClr val="DE5823"/>
      </a:accent4>
      <a:accent5>
        <a:srgbClr val="653A95"/>
      </a:accent5>
      <a:accent6>
        <a:srgbClr val="F7B239"/>
      </a:accent6>
      <a:hlink>
        <a:srgbClr val="006AB2"/>
      </a:hlink>
      <a:folHlink>
        <a:srgbClr val="653A95"/>
      </a:folHlink>
    </a:clrScheme>
    <a:fontScheme name="Award certificates - T3">
      <a:majorFont>
        <a:latin typeface="Century Gothic"/>
        <a:ea typeface=""/>
        <a:cs typeface=""/>
      </a:majorFont>
      <a:minorFont>
        <a:latin typeface="Plantagenet Cherokee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Certificate of participation.dotx</Template>
  <TotalTime>1</TotalTime>
  <Pages>1</Pages>
  <Words>32</Words>
  <Characters>186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Molly Hill</dc:creator>
  <cp:keywords/>
  <cp:lastModifiedBy>Molly Hill</cp:lastModifiedBy>
  <cp:revision>2</cp:revision>
  <cp:lastPrinted>2020-02-06T18:32:00Z</cp:lastPrinted>
  <dcterms:created xsi:type="dcterms:W3CDTF">2021-11-17T22:41:00Z</dcterms:created>
  <dcterms:modified xsi:type="dcterms:W3CDTF">2021-11-17T22:41:00Z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